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7C343" w14:textId="77777777" w:rsidR="002D48D1" w:rsidRPr="00522D6E" w:rsidRDefault="002D48D1" w:rsidP="002D48D1">
      <w:pPr>
        <w:pStyle w:val="ROTARYKOP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95701" wp14:editId="1C9B9536">
                <wp:simplePos x="0" y="0"/>
                <wp:positionH relativeFrom="column">
                  <wp:posOffset>1145956</wp:posOffset>
                </wp:positionH>
                <wp:positionV relativeFrom="paragraph">
                  <wp:posOffset>5258435</wp:posOffset>
                </wp:positionV>
                <wp:extent cx="3949908" cy="2503358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908" cy="2503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F8F73" w14:textId="77777777" w:rsidR="002D48D1" w:rsidRDefault="002D48D1" w:rsidP="002D48D1">
                            <w:pPr>
                              <w:pStyle w:val="ROTARYKOP"/>
                            </w:pPr>
                            <w:r>
                              <w:t>Draaiboek</w:t>
                            </w:r>
                          </w:p>
                          <w:p w14:paraId="5B9EF848" w14:textId="77777777" w:rsidR="002D48D1" w:rsidRDefault="002D48D1" w:rsidP="002D48D1">
                            <w:pPr>
                              <w:pStyle w:val="ROTARYTEKST"/>
                            </w:pPr>
                            <w: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95701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90.25pt;margin-top:414.05pt;width:311pt;height:19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" fillcolor="white [3201]" stroked="f" strokeweight=".5pt">
                <v:textbox>
                  <w:txbxContent>
                    <w:p w14:paraId="202F8F73" w14:textId="77777777" w:rsidR="002D48D1" w:rsidRDefault="002D48D1" w:rsidP="002D48D1">
                      <w:pPr>
                        <w:pStyle w:val="ROTARYKOP"/>
                      </w:pPr>
                      <w:r>
                        <w:t>Draaiboek</w:t>
                      </w:r>
                    </w:p>
                    <w:p w14:paraId="5B9EF848" w14:textId="77777777" w:rsidR="002D48D1" w:rsidRDefault="002D48D1" w:rsidP="002D48D1">
                      <w:pPr>
                        <w:pStyle w:val="ROTARYTEKST"/>
                      </w:pPr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lastRenderedPageBreak/>
        <w:t>Week van de Open Clubbijeenkomsten</w:t>
      </w:r>
    </w:p>
    <w:p w14:paraId="4AFACAC3" w14:textId="77777777" w:rsidR="002D48D1" w:rsidRDefault="002D48D1" w:rsidP="002D48D1">
      <w:pPr>
        <w:pStyle w:val="ROTARYTUSSENKOPJE"/>
      </w:pPr>
      <w:r w:rsidRPr="00522D6E">
        <w:t>Doelstelling bijeenkomst</w:t>
      </w:r>
    </w:p>
    <w:p w14:paraId="12418A90" w14:textId="77777777" w:rsidR="002D48D1" w:rsidRDefault="002D48D1" w:rsidP="002D48D1">
      <w:pPr>
        <w:pStyle w:val="ROTARYTEKST"/>
      </w:pPr>
      <w:r w:rsidRPr="00522D6E">
        <w:t xml:space="preserve">Onze </w:t>
      </w:r>
      <w:proofErr w:type="gramStart"/>
      <w:r w:rsidRPr="00522D6E">
        <w:t>Rotary club</w:t>
      </w:r>
      <w:proofErr w:type="gramEnd"/>
      <w:r w:rsidRPr="00522D6E">
        <w:t xml:space="preserve"> organiseert een open clubbijeenkomst </w:t>
      </w:r>
      <w:r>
        <w:t>zodat</w:t>
      </w:r>
      <w:r w:rsidRPr="00522D6E">
        <w:t xml:space="preserve"> </w:t>
      </w:r>
      <w:r>
        <w:t xml:space="preserve">iedereen (en wie weet mogelijk ook </w:t>
      </w:r>
      <w:r w:rsidRPr="00522D6E">
        <w:t>potentiële leden</w:t>
      </w:r>
      <w:r>
        <w:t>)</w:t>
      </w:r>
      <w:r w:rsidRPr="00522D6E">
        <w:t xml:space="preserve"> op een laagdrempelige manier kennis </w:t>
      </w:r>
      <w:r>
        <w:t>kan</w:t>
      </w:r>
      <w:r w:rsidRPr="00522D6E">
        <w:t xml:space="preserve"> maken met Rotary.</w:t>
      </w:r>
    </w:p>
    <w:p w14:paraId="776D631E" w14:textId="77777777" w:rsidR="002D48D1" w:rsidRDefault="002D48D1" w:rsidP="002D48D1">
      <w:pPr>
        <w:pStyle w:val="ROTARYTEKST"/>
      </w:pPr>
    </w:p>
    <w:p w14:paraId="3A806791" w14:textId="77777777" w:rsidR="002D48D1" w:rsidRPr="00522D6E" w:rsidRDefault="002D48D1" w:rsidP="002D48D1">
      <w:pPr>
        <w:pStyle w:val="ROTARYTUSSENKOPJE"/>
      </w:pPr>
      <w:r w:rsidRPr="00522D6E">
        <w:t>Doelgroep</w:t>
      </w:r>
    </w:p>
    <w:p w14:paraId="6B11EE47" w14:textId="77777777" w:rsidR="002D48D1" w:rsidRDefault="002D48D1" w:rsidP="002D48D1">
      <w:pPr>
        <w:pStyle w:val="ROTARYTEKST"/>
      </w:pPr>
      <w:r>
        <w:t>Geïnteresseerden</w:t>
      </w:r>
      <w:r w:rsidRPr="00522D6E">
        <w:t xml:space="preserve"> voor </w:t>
      </w:r>
      <w:r>
        <w:t xml:space="preserve">Rotary en </w:t>
      </w:r>
      <w:r w:rsidRPr="00522D6E">
        <w:t>onze club op persoonlijke uitnodiging of benadering via algemeen persbericht.</w:t>
      </w:r>
    </w:p>
    <w:p w14:paraId="29EF1A5F" w14:textId="77777777" w:rsidR="002D48D1" w:rsidRPr="00522D6E" w:rsidRDefault="002D48D1" w:rsidP="002D48D1">
      <w:pPr>
        <w:pStyle w:val="ROTARYTEKST"/>
      </w:pPr>
    </w:p>
    <w:p w14:paraId="54D37CA9" w14:textId="77777777" w:rsidR="002D48D1" w:rsidRDefault="002D48D1" w:rsidP="002D48D1">
      <w:pPr>
        <w:pStyle w:val="ROTARYTUSSENKOPJE"/>
      </w:pPr>
      <w:r w:rsidRPr="00522D6E">
        <w:t xml:space="preserve">Follow-up </w:t>
      </w:r>
    </w:p>
    <w:p w14:paraId="50624A8B" w14:textId="77777777" w:rsidR="002D48D1" w:rsidRDefault="002D48D1" w:rsidP="002D48D1">
      <w:pPr>
        <w:pStyle w:val="ROTARYTEKST"/>
      </w:pPr>
      <w:r w:rsidRPr="00522D6E">
        <w:t xml:space="preserve">Er wordt achteraf </w:t>
      </w:r>
      <w:r>
        <w:t xml:space="preserve">bekeken </w:t>
      </w:r>
      <w:r w:rsidRPr="00522D6E">
        <w:t xml:space="preserve">of </w:t>
      </w:r>
      <w:r>
        <w:t xml:space="preserve">er onder </w:t>
      </w:r>
      <w:r w:rsidRPr="00522D6E">
        <w:t>de aanwezigen/genodigden</w:t>
      </w:r>
      <w:r>
        <w:t xml:space="preserve"> mensen zijn die</w:t>
      </w:r>
      <w:r w:rsidRPr="00522D6E">
        <w:t xml:space="preserve"> lid zouden kunnen/willen worden van onze club. De in de club geldende procedure rondom nieuwe leden wordt gerespecteerd.</w:t>
      </w:r>
    </w:p>
    <w:p w14:paraId="65D28698" w14:textId="77777777" w:rsidR="002D48D1" w:rsidRPr="00522D6E" w:rsidRDefault="002D48D1" w:rsidP="002D48D1">
      <w:pPr>
        <w:pStyle w:val="ROTARYTEKST"/>
        <w:rPr>
          <w:bCs/>
          <w:i/>
        </w:rPr>
      </w:pPr>
    </w:p>
    <w:p w14:paraId="588255BA" w14:textId="77777777" w:rsidR="002D48D1" w:rsidRPr="00522D6E" w:rsidRDefault="002D48D1" w:rsidP="002D48D1">
      <w:pPr>
        <w:pStyle w:val="ROTARYTUSSENKOPJE"/>
      </w:pPr>
      <w:r w:rsidRPr="00522D6E">
        <w:t>Projectteam en verantwoordelijkheden</w:t>
      </w:r>
    </w:p>
    <w:p w14:paraId="1B1F989D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Namen van leden die betrokken zijn bij de organisatie en hun rol.</w:t>
      </w:r>
    </w:p>
    <w:p w14:paraId="262E82EC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0" w:name="_Hlk94608410"/>
      <w:r w:rsidRPr="00522D6E">
        <w:t>Projectleider:</w:t>
      </w:r>
      <w:r>
        <w:tab/>
      </w:r>
      <w:r>
        <w:tab/>
      </w:r>
    </w:p>
    <w:bookmarkEnd w:id="0"/>
    <w:p w14:paraId="616160F0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Organisator programma:</w:t>
      </w:r>
      <w:r>
        <w:tab/>
      </w:r>
      <w:r>
        <w:tab/>
      </w:r>
    </w:p>
    <w:p w14:paraId="6FD0C2C8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Contactpersoon met locatie:</w:t>
      </w:r>
      <w:r>
        <w:tab/>
      </w:r>
      <w:r>
        <w:tab/>
      </w:r>
    </w:p>
    <w:p w14:paraId="36CD6C91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Contactpersoon spreker:</w:t>
      </w:r>
      <w:r>
        <w:tab/>
      </w:r>
      <w:r>
        <w:tab/>
      </w:r>
    </w:p>
    <w:p w14:paraId="01CABE89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Contactpersoon genodigden/media:</w:t>
      </w:r>
      <w:r>
        <w:tab/>
      </w:r>
      <w:r>
        <w:tab/>
      </w:r>
    </w:p>
    <w:p w14:paraId="59FC48A9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Registratie:</w:t>
      </w:r>
      <w:r>
        <w:tab/>
      </w:r>
      <w:r>
        <w:tab/>
      </w:r>
    </w:p>
    <w:p w14:paraId="3E7C72C2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1" w:name="_Hlk94608456"/>
      <w:r w:rsidRPr="00522D6E">
        <w:t>……</w:t>
      </w:r>
      <w:r>
        <w:t>…………….</w:t>
      </w:r>
      <w:r>
        <w:tab/>
      </w:r>
      <w:r>
        <w:tab/>
      </w:r>
    </w:p>
    <w:p w14:paraId="474B5484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…</w:t>
      </w:r>
      <w:r>
        <w:t>……………….</w:t>
      </w:r>
      <w:r>
        <w:tab/>
      </w:r>
      <w:r>
        <w:tab/>
      </w:r>
    </w:p>
    <w:bookmarkEnd w:id="1"/>
    <w:p w14:paraId="2FF63634" w14:textId="77777777" w:rsidR="002D48D1" w:rsidRDefault="002D48D1" w:rsidP="002D48D1">
      <w:pPr>
        <w:pStyle w:val="ROTARYTEKST"/>
      </w:pPr>
    </w:p>
    <w:p w14:paraId="138A3219" w14:textId="77777777" w:rsidR="002D48D1" w:rsidRPr="00522D6E" w:rsidRDefault="002D48D1" w:rsidP="002D48D1">
      <w:pPr>
        <w:pStyle w:val="ROTARYTEKST"/>
      </w:pPr>
      <w:r w:rsidRPr="00522D6E">
        <w:t>De persoonlijke uitnodiging/persbericht wordt verstuurd op: (datum)</w:t>
      </w:r>
    </w:p>
    <w:p w14:paraId="37B0AE51" w14:textId="77777777" w:rsidR="002D48D1" w:rsidRDefault="002D48D1" w:rsidP="002D48D1">
      <w:pPr>
        <w:pStyle w:val="ROTARYTEKST"/>
        <w:rPr>
          <w:b/>
          <w:bCs/>
        </w:rPr>
      </w:pPr>
    </w:p>
    <w:p w14:paraId="101C2CF9" w14:textId="77777777" w:rsidR="002D48D1" w:rsidRPr="00522D6E" w:rsidRDefault="002D48D1" w:rsidP="002D48D1">
      <w:pPr>
        <w:pStyle w:val="ROTARYTUSSENKOPJE"/>
      </w:pPr>
      <w:r w:rsidRPr="00522D6E">
        <w:t xml:space="preserve">Belangrijke adressen en telefoonnummers </w:t>
      </w:r>
    </w:p>
    <w:p w14:paraId="23F6143E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2" w:name="_Hlk94608676"/>
      <w:r>
        <w:t>Locatie</w:t>
      </w:r>
      <w:r w:rsidRPr="00522D6E">
        <w:t>:</w:t>
      </w:r>
      <w:r>
        <w:tab/>
      </w:r>
      <w:r>
        <w:tab/>
      </w:r>
    </w:p>
    <w:bookmarkEnd w:id="2"/>
    <w:p w14:paraId="32734273" w14:textId="0602E389" w:rsidR="002D48D1" w:rsidRPr="00522D6E" w:rsidRDefault="0011516A" w:rsidP="002D48D1">
      <w:pPr>
        <w:pStyle w:val="ROTARYTEKST"/>
        <w:tabs>
          <w:tab w:val="left" w:pos="3544"/>
          <w:tab w:val="right" w:leader="dot" w:pos="8080"/>
        </w:tabs>
      </w:pPr>
      <w:proofErr w:type="gramStart"/>
      <w:r>
        <w:t>Interne /</w:t>
      </w:r>
      <w:proofErr w:type="gramEnd"/>
      <w:r>
        <w:t xml:space="preserve"> </w:t>
      </w:r>
      <w:r w:rsidR="002D48D1">
        <w:t>Externe spreker:</w:t>
      </w:r>
      <w:r w:rsidR="002D48D1">
        <w:tab/>
      </w:r>
      <w:r w:rsidR="002D48D1">
        <w:tab/>
      </w:r>
    </w:p>
    <w:p w14:paraId="0AC90AE6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bookmarkStart w:id="3" w:name="_Hlk94608423"/>
      <w:r w:rsidRPr="00522D6E">
        <w:t>Contactpersonen</w:t>
      </w:r>
      <w:bookmarkEnd w:id="3"/>
      <w:r>
        <w:t>:</w:t>
      </w:r>
      <w:r w:rsidRPr="00522D6E">
        <w:br/>
        <w:t>……</w:t>
      </w:r>
      <w:r>
        <w:t>…………….</w:t>
      </w:r>
      <w:r>
        <w:tab/>
      </w:r>
      <w:r>
        <w:tab/>
      </w:r>
    </w:p>
    <w:p w14:paraId="5DB3DA37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…</w:t>
      </w:r>
      <w:r>
        <w:t>……………….</w:t>
      </w:r>
      <w:r>
        <w:tab/>
      </w:r>
      <w:r>
        <w:tab/>
      </w:r>
    </w:p>
    <w:p w14:paraId="57C766D1" w14:textId="77777777" w:rsidR="002D48D1" w:rsidRPr="00522D6E" w:rsidRDefault="002D48D1" w:rsidP="002D48D1">
      <w:pPr>
        <w:pStyle w:val="ROTARYTEKST"/>
      </w:pPr>
    </w:p>
    <w:p w14:paraId="17C03CEA" w14:textId="77777777" w:rsidR="002D48D1" w:rsidRPr="00522D6E" w:rsidRDefault="002D48D1" w:rsidP="002D48D1">
      <w:pPr>
        <w:pStyle w:val="ROTARYTUSSENKOPJE"/>
      </w:pPr>
      <w:r w:rsidRPr="00522D6E">
        <w:t>Routebeschrijving locatie (incl. plattegrond)</w:t>
      </w:r>
    </w:p>
    <w:p w14:paraId="44EDA071" w14:textId="77777777" w:rsidR="002D48D1" w:rsidRDefault="002D48D1" w:rsidP="002D48D1">
      <w:pPr>
        <w:pStyle w:val="ROTARYTEKST"/>
      </w:pPr>
      <w:r w:rsidRPr="005D57C9">
        <w:t>Adres</w:t>
      </w:r>
      <w:r>
        <w:t xml:space="preserve"> locatie en routebeschrijving</w:t>
      </w:r>
    </w:p>
    <w:p w14:paraId="6B30FB2C" w14:textId="77777777" w:rsidR="002D48D1" w:rsidRDefault="002D48D1" w:rsidP="002D48D1">
      <w:pPr>
        <w:pStyle w:val="ROTARYTEKST"/>
        <w:rPr>
          <w:b/>
          <w:bCs/>
        </w:rPr>
      </w:pPr>
    </w:p>
    <w:p w14:paraId="5120A4F2" w14:textId="77777777" w:rsidR="002D48D1" w:rsidRDefault="002D48D1" w:rsidP="002D48D1">
      <w:pPr>
        <w:pStyle w:val="ROTARYTUSSENKOPJE"/>
      </w:pPr>
      <w:r>
        <w:t>Programma</w:t>
      </w:r>
      <w:r w:rsidRPr="00522D6E">
        <w:t xml:space="preserve"> bijeenkomst</w:t>
      </w:r>
    </w:p>
    <w:p w14:paraId="6C64A95C" w14:textId="77777777" w:rsidR="002D48D1" w:rsidRPr="00522D6E" w:rsidRDefault="002D48D1" w:rsidP="002D48D1">
      <w:pPr>
        <w:pStyle w:val="ROTARYTEKST"/>
        <w:rPr>
          <w:b/>
        </w:rPr>
      </w:pPr>
      <w:r w:rsidRPr="00522D6E">
        <w:t>(</w:t>
      </w:r>
      <w:proofErr w:type="gramStart"/>
      <w:r w:rsidRPr="00522D6E">
        <w:t>van</w:t>
      </w:r>
      <w:proofErr w:type="gramEnd"/>
      <w:r w:rsidRPr="00522D6E">
        <w:t xml:space="preserve"> minuut tot minuut)</w:t>
      </w:r>
    </w:p>
    <w:p w14:paraId="6CC21944" w14:textId="77777777" w:rsidR="002D48D1" w:rsidRPr="00522D6E" w:rsidRDefault="002D48D1" w:rsidP="002D48D1">
      <w:pPr>
        <w:pStyle w:val="ROTARYTEKST"/>
      </w:pPr>
      <w:bookmarkStart w:id="4" w:name="_Hlk94608573"/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bookmarkEnd w:id="4"/>
      <w:r w:rsidRPr="00522D6E">
        <w:t>Aankomst</w:t>
      </w:r>
      <w:r w:rsidRPr="00522D6E">
        <w:br/>
      </w: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  <w:t xml:space="preserve">Opening </w:t>
      </w:r>
      <w:r w:rsidRPr="00522D6E">
        <w:br/>
      </w: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Wat is Rotary?</w:t>
      </w:r>
    </w:p>
    <w:p w14:paraId="6D5046CD" w14:textId="77777777" w:rsidR="002D48D1" w:rsidRPr="00522D6E" w:rsidRDefault="002D48D1" w:rsidP="002D48D1">
      <w:pPr>
        <w:pStyle w:val="ROTARYTEKST"/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  <w:t>Lunch</w:t>
      </w:r>
      <w:r>
        <w:t>/diner</w:t>
      </w:r>
    </w:p>
    <w:p w14:paraId="3BB9257A" w14:textId="1A8C4D48" w:rsidR="002D48D1" w:rsidRPr="00522D6E" w:rsidRDefault="002D48D1" w:rsidP="002D48D1">
      <w:pPr>
        <w:pStyle w:val="ROTARYTEKST"/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proofErr w:type="gramStart"/>
      <w:r w:rsidR="009B269B">
        <w:t>Interne /</w:t>
      </w:r>
      <w:proofErr w:type="gramEnd"/>
      <w:r w:rsidR="009B269B">
        <w:t xml:space="preserve"> </w:t>
      </w:r>
      <w:r>
        <w:t>Externe spreker</w:t>
      </w:r>
    </w:p>
    <w:p w14:paraId="48DF8EAA" w14:textId="77777777" w:rsidR="002D48D1" w:rsidRPr="00522D6E" w:rsidRDefault="002D48D1" w:rsidP="002D48D1">
      <w:pPr>
        <w:pStyle w:val="ROTARYTEKST"/>
        <w:rPr>
          <w:b/>
          <w:u w:val="single"/>
        </w:rPr>
      </w:pPr>
      <w:r>
        <w:t>V</w:t>
      </w:r>
      <w:r w:rsidRPr="00522D6E">
        <w:t xml:space="preserve">an </w:t>
      </w:r>
      <w:r>
        <w:t xml:space="preserve">……. </w:t>
      </w:r>
      <w:r w:rsidRPr="00522D6E">
        <w:t>–</w:t>
      </w:r>
      <w:r>
        <w:t xml:space="preserve"> </w:t>
      </w:r>
      <w:r w:rsidRPr="00522D6E">
        <w:t>tot</w:t>
      </w:r>
      <w:r>
        <w:t xml:space="preserve"> …...</w:t>
      </w:r>
      <w:r w:rsidRPr="00522D6E">
        <w:tab/>
      </w:r>
      <w:r w:rsidRPr="00522D6E">
        <w:tab/>
      </w:r>
      <w:r>
        <w:t>Afsluiting</w:t>
      </w:r>
    </w:p>
    <w:p w14:paraId="4370E553" w14:textId="77777777" w:rsidR="002D48D1" w:rsidRDefault="002D48D1" w:rsidP="002D48D1">
      <w:pPr>
        <w:pStyle w:val="ROTARYTEKST"/>
        <w:rPr>
          <w:b/>
          <w:u w:val="single"/>
        </w:rPr>
      </w:pPr>
    </w:p>
    <w:p w14:paraId="5D1A8BA0" w14:textId="77777777" w:rsidR="002D48D1" w:rsidRPr="00522D6E" w:rsidRDefault="002D48D1" w:rsidP="002D48D1">
      <w:pPr>
        <w:pStyle w:val="ROTARYTUSSENKOPJE"/>
      </w:pPr>
      <w:r w:rsidRPr="00522D6E">
        <w:t xml:space="preserve">Planning voorbereidende activiteiten 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670"/>
        <w:gridCol w:w="1701"/>
      </w:tblGrid>
      <w:tr w:rsidR="002D48D1" w:rsidRPr="00522D6E" w14:paraId="60845F75" w14:textId="77777777" w:rsidTr="00CF4802">
        <w:tc>
          <w:tcPr>
            <w:tcW w:w="1242" w:type="dxa"/>
          </w:tcPr>
          <w:p w14:paraId="5E6B573C" w14:textId="77777777" w:rsidR="002D48D1" w:rsidRPr="00522D6E" w:rsidRDefault="002D48D1" w:rsidP="00CF4802">
            <w:pPr>
              <w:pStyle w:val="ROTARYTEKST"/>
              <w:rPr>
                <w:b/>
                <w:bCs/>
                <w:i/>
                <w:iCs/>
              </w:rPr>
            </w:pPr>
            <w:r w:rsidRPr="00522D6E">
              <w:rPr>
                <w:b/>
                <w:bCs/>
                <w:i/>
                <w:iCs/>
              </w:rPr>
              <w:t>Datum</w:t>
            </w:r>
          </w:p>
          <w:p w14:paraId="56FE7808" w14:textId="77777777" w:rsidR="002D48D1" w:rsidRPr="00522D6E" w:rsidRDefault="002D48D1" w:rsidP="00CF4802">
            <w:pPr>
              <w:pStyle w:val="ROTARYTEKST"/>
              <w:rPr>
                <w:b/>
              </w:rPr>
            </w:pPr>
          </w:p>
        </w:tc>
        <w:tc>
          <w:tcPr>
            <w:tcW w:w="5670" w:type="dxa"/>
          </w:tcPr>
          <w:p w14:paraId="7B4F9F92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Wat</w:t>
            </w:r>
          </w:p>
        </w:tc>
        <w:tc>
          <w:tcPr>
            <w:tcW w:w="1701" w:type="dxa"/>
          </w:tcPr>
          <w:p w14:paraId="38A9ADFC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Wie</w:t>
            </w:r>
          </w:p>
        </w:tc>
      </w:tr>
      <w:tr w:rsidR="002D48D1" w:rsidRPr="00522D6E" w14:paraId="11B95B9D" w14:textId="77777777" w:rsidTr="00CF4802">
        <w:tc>
          <w:tcPr>
            <w:tcW w:w="1242" w:type="dxa"/>
          </w:tcPr>
          <w:p w14:paraId="514EED3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5BEF050F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7BA2057C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EE962D3" w14:textId="77777777" w:rsidTr="00CF4802">
        <w:tc>
          <w:tcPr>
            <w:tcW w:w="1242" w:type="dxa"/>
          </w:tcPr>
          <w:p w14:paraId="0EFC495D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7F973884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676027F2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78DFF374" w14:textId="77777777" w:rsidTr="00CF4802">
        <w:tc>
          <w:tcPr>
            <w:tcW w:w="1242" w:type="dxa"/>
          </w:tcPr>
          <w:p w14:paraId="0A8138C9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1A6C1B83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406835AD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42AF3FC2" w14:textId="77777777" w:rsidTr="00CF4802">
        <w:tc>
          <w:tcPr>
            <w:tcW w:w="1242" w:type="dxa"/>
          </w:tcPr>
          <w:p w14:paraId="428B9F87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0173D79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54224B4A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3C3DABCC" w14:textId="77777777" w:rsidTr="00CF4802">
        <w:tc>
          <w:tcPr>
            <w:tcW w:w="1242" w:type="dxa"/>
          </w:tcPr>
          <w:p w14:paraId="582DCDAA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7037EAF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2C3D06E1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D74291C" w14:textId="77777777" w:rsidTr="00CF4802">
        <w:tc>
          <w:tcPr>
            <w:tcW w:w="1242" w:type="dxa"/>
          </w:tcPr>
          <w:p w14:paraId="24F48495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5670" w:type="dxa"/>
          </w:tcPr>
          <w:p w14:paraId="538F08F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701" w:type="dxa"/>
          </w:tcPr>
          <w:p w14:paraId="3156E3F6" w14:textId="77777777" w:rsidR="002D48D1" w:rsidRPr="00522D6E" w:rsidRDefault="002D48D1" w:rsidP="00CF4802">
            <w:pPr>
              <w:pStyle w:val="ROTARYTEKST"/>
            </w:pPr>
          </w:p>
        </w:tc>
      </w:tr>
    </w:tbl>
    <w:p w14:paraId="1C5A01B9" w14:textId="77777777" w:rsidR="002D48D1" w:rsidRPr="00522D6E" w:rsidRDefault="002D48D1" w:rsidP="002D48D1">
      <w:pPr>
        <w:pStyle w:val="ROTARYTEKST"/>
        <w:rPr>
          <w:b/>
          <w:u w:val="single"/>
        </w:rPr>
      </w:pPr>
    </w:p>
    <w:p w14:paraId="4400D512" w14:textId="77777777" w:rsidR="002D48D1" w:rsidRDefault="002D48D1" w:rsidP="002D48D1">
      <w:pPr>
        <w:pStyle w:val="ROTARYTUSSENKOPJE"/>
      </w:pPr>
      <w:r w:rsidRPr="00522D6E">
        <w:br/>
      </w:r>
    </w:p>
    <w:p w14:paraId="6EFAFC96" w14:textId="77777777" w:rsidR="002D48D1" w:rsidRPr="00522D6E" w:rsidRDefault="002D48D1" w:rsidP="002D48D1">
      <w:pPr>
        <w:pStyle w:val="ROTARYTUSSENKOPJE"/>
      </w:pPr>
      <w:r>
        <w:br w:type="page"/>
      </w:r>
      <w:r w:rsidRPr="00522D6E">
        <w:lastRenderedPageBreak/>
        <w:t>Draaiboek dag bijeenkomst</w:t>
      </w:r>
    </w:p>
    <w:p w14:paraId="2DB8F9A9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Regie in handen van</w:t>
      </w:r>
      <w:r w:rsidRPr="00522D6E">
        <w:rPr>
          <w:bCs/>
        </w:rPr>
        <w:tab/>
      </w:r>
      <w:r w:rsidRPr="00522D6E">
        <w:t>:</w:t>
      </w:r>
      <w:r>
        <w:tab/>
      </w:r>
    </w:p>
    <w:p w14:paraId="2C4E82EA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Aanspreekpersoon voor leveranciers</w:t>
      </w:r>
      <w:r w:rsidRPr="00522D6E">
        <w:rPr>
          <w:bCs/>
        </w:rPr>
        <w:tab/>
        <w:t>:</w:t>
      </w:r>
      <w:r>
        <w:rPr>
          <w:bCs/>
        </w:rPr>
        <w:tab/>
      </w:r>
    </w:p>
    <w:p w14:paraId="5B011F87" w14:textId="77777777" w:rsidR="002D48D1" w:rsidRPr="00522D6E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Plaats draaiboek</w:t>
      </w:r>
      <w:r w:rsidRPr="00522D6E">
        <w:rPr>
          <w:bCs/>
        </w:rPr>
        <w:tab/>
      </w:r>
      <w:r>
        <w:rPr>
          <w:bCs/>
        </w:rPr>
        <w:t xml:space="preserve">: </w:t>
      </w:r>
      <w:r w:rsidRPr="00522D6E">
        <w:rPr>
          <w:bCs/>
        </w:rPr>
        <w:tab/>
      </w:r>
    </w:p>
    <w:p w14:paraId="552353AF" w14:textId="77777777" w:rsidR="002D48D1" w:rsidRPr="00522D6E" w:rsidRDefault="002D48D1" w:rsidP="002D48D1">
      <w:pPr>
        <w:pStyle w:val="ROTARYTEKST"/>
        <w:rPr>
          <w:b/>
          <w:u w:val="single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1522"/>
        <w:gridCol w:w="3544"/>
        <w:gridCol w:w="1417"/>
      </w:tblGrid>
      <w:tr w:rsidR="002D48D1" w:rsidRPr="00522D6E" w14:paraId="0791148A" w14:textId="77777777" w:rsidTr="00CF4802">
        <w:tc>
          <w:tcPr>
            <w:tcW w:w="2130" w:type="dxa"/>
          </w:tcPr>
          <w:p w14:paraId="474E5204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Tijd van minuut tot minuut</w:t>
            </w:r>
          </w:p>
          <w:p w14:paraId="22AD3D72" w14:textId="77777777" w:rsidR="002D48D1" w:rsidRPr="00522D6E" w:rsidRDefault="002D48D1" w:rsidP="00CF4802">
            <w:pPr>
              <w:pStyle w:val="ROTARYTEKST"/>
              <w:rPr>
                <w:b/>
              </w:rPr>
            </w:pPr>
          </w:p>
        </w:tc>
        <w:tc>
          <w:tcPr>
            <w:tcW w:w="1522" w:type="dxa"/>
          </w:tcPr>
          <w:p w14:paraId="6B1AF7A8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Locatie</w:t>
            </w:r>
          </w:p>
        </w:tc>
        <w:tc>
          <w:tcPr>
            <w:tcW w:w="3544" w:type="dxa"/>
          </w:tcPr>
          <w:p w14:paraId="049BDF8C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Activiteit</w:t>
            </w:r>
          </w:p>
        </w:tc>
        <w:tc>
          <w:tcPr>
            <w:tcW w:w="1417" w:type="dxa"/>
          </w:tcPr>
          <w:p w14:paraId="6ADBA68B" w14:textId="77777777" w:rsidR="002D48D1" w:rsidRPr="00522D6E" w:rsidRDefault="002D48D1" w:rsidP="00CF4802">
            <w:pPr>
              <w:pStyle w:val="ROTARYTEKST"/>
              <w:rPr>
                <w:b/>
              </w:rPr>
            </w:pPr>
            <w:r w:rsidRPr="00522D6E">
              <w:rPr>
                <w:b/>
              </w:rPr>
              <w:t>Wie</w:t>
            </w:r>
          </w:p>
        </w:tc>
      </w:tr>
      <w:tr w:rsidR="002D48D1" w:rsidRPr="00522D6E" w14:paraId="16A0D225" w14:textId="77777777" w:rsidTr="00CF4802">
        <w:tc>
          <w:tcPr>
            <w:tcW w:w="2130" w:type="dxa"/>
          </w:tcPr>
          <w:p w14:paraId="63CDB74A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65FD84D2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49DD5E8E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  <w:tc>
          <w:tcPr>
            <w:tcW w:w="1417" w:type="dxa"/>
          </w:tcPr>
          <w:p w14:paraId="4C814780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</w:tr>
      <w:tr w:rsidR="002D48D1" w:rsidRPr="00522D6E" w14:paraId="2131521F" w14:textId="77777777" w:rsidTr="00CF4802">
        <w:tc>
          <w:tcPr>
            <w:tcW w:w="2130" w:type="dxa"/>
          </w:tcPr>
          <w:p w14:paraId="32AA8459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52A418EE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7C5D510D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  <w:tc>
          <w:tcPr>
            <w:tcW w:w="1417" w:type="dxa"/>
          </w:tcPr>
          <w:p w14:paraId="22FB63D3" w14:textId="77777777" w:rsidR="002D48D1" w:rsidRPr="00522D6E" w:rsidRDefault="002D48D1" w:rsidP="00CF4802">
            <w:pPr>
              <w:pStyle w:val="ROTARYTEKST"/>
              <w:rPr>
                <w:b/>
                <w:bCs/>
              </w:rPr>
            </w:pPr>
          </w:p>
        </w:tc>
      </w:tr>
      <w:tr w:rsidR="002D48D1" w:rsidRPr="00522D6E" w14:paraId="3D54AB38" w14:textId="77777777" w:rsidTr="00CF4802">
        <w:tc>
          <w:tcPr>
            <w:tcW w:w="2130" w:type="dxa"/>
          </w:tcPr>
          <w:p w14:paraId="7C283923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2E24F7AA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5B3E09A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76051DC9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532BAD55" w14:textId="77777777" w:rsidTr="00CF4802">
        <w:tc>
          <w:tcPr>
            <w:tcW w:w="2130" w:type="dxa"/>
          </w:tcPr>
          <w:p w14:paraId="74395F47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5809222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716EFEDD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4A344AF0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BAFF998" w14:textId="77777777" w:rsidTr="00CF4802">
        <w:tc>
          <w:tcPr>
            <w:tcW w:w="2130" w:type="dxa"/>
          </w:tcPr>
          <w:p w14:paraId="4DA56F0B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5EA1D8AE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02026355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30A9585F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114B3787" w14:textId="77777777" w:rsidTr="00CF4802">
        <w:tc>
          <w:tcPr>
            <w:tcW w:w="2130" w:type="dxa"/>
          </w:tcPr>
          <w:p w14:paraId="59073F3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0610282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34E007A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11916137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16F262E0" w14:textId="77777777" w:rsidTr="00CF4802">
        <w:tc>
          <w:tcPr>
            <w:tcW w:w="2130" w:type="dxa"/>
          </w:tcPr>
          <w:p w14:paraId="0D9DE088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7CBB748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3E71746C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218C1AF1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68F3ED5F" w14:textId="77777777" w:rsidTr="00CF4802">
        <w:tc>
          <w:tcPr>
            <w:tcW w:w="2130" w:type="dxa"/>
          </w:tcPr>
          <w:p w14:paraId="6BC7DE40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6DA623E6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19BC2911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6280240D" w14:textId="77777777" w:rsidR="002D48D1" w:rsidRPr="00522D6E" w:rsidRDefault="002D48D1" w:rsidP="00CF4802">
            <w:pPr>
              <w:pStyle w:val="ROTARYTEKST"/>
            </w:pPr>
          </w:p>
        </w:tc>
      </w:tr>
      <w:tr w:rsidR="002D48D1" w:rsidRPr="00522D6E" w14:paraId="2E3B4B78" w14:textId="77777777" w:rsidTr="00CF4802">
        <w:tc>
          <w:tcPr>
            <w:tcW w:w="2130" w:type="dxa"/>
          </w:tcPr>
          <w:p w14:paraId="70E64FDE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522" w:type="dxa"/>
          </w:tcPr>
          <w:p w14:paraId="4E92E93D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3544" w:type="dxa"/>
          </w:tcPr>
          <w:p w14:paraId="750AB115" w14:textId="77777777" w:rsidR="002D48D1" w:rsidRPr="00522D6E" w:rsidRDefault="002D48D1" w:rsidP="00CF4802">
            <w:pPr>
              <w:pStyle w:val="ROTARYTEKST"/>
            </w:pPr>
          </w:p>
        </w:tc>
        <w:tc>
          <w:tcPr>
            <w:tcW w:w="1417" w:type="dxa"/>
          </w:tcPr>
          <w:p w14:paraId="3638705C" w14:textId="77777777" w:rsidR="002D48D1" w:rsidRPr="00522D6E" w:rsidRDefault="002D48D1" w:rsidP="00CF4802">
            <w:pPr>
              <w:pStyle w:val="ROTARYTEKST"/>
            </w:pPr>
          </w:p>
        </w:tc>
      </w:tr>
    </w:tbl>
    <w:p w14:paraId="33CB1076" w14:textId="77777777" w:rsidR="002D48D1" w:rsidRPr="00522D6E" w:rsidRDefault="002D48D1" w:rsidP="002D48D1">
      <w:pPr>
        <w:pStyle w:val="ROTARYTEKST"/>
      </w:pPr>
      <w:r w:rsidRPr="00522D6E">
        <w:t xml:space="preserve"> </w:t>
      </w:r>
    </w:p>
    <w:p w14:paraId="10435EDB" w14:textId="77777777" w:rsidR="002D48D1" w:rsidRPr="00522D6E" w:rsidRDefault="002D48D1" w:rsidP="002D48D1">
      <w:pPr>
        <w:pStyle w:val="ROTARYTUSSENKOPJE"/>
      </w:pPr>
      <w:r w:rsidRPr="00522D6E">
        <w:br/>
        <w:t xml:space="preserve">Lijst </w:t>
      </w:r>
      <w:proofErr w:type="gramStart"/>
      <w:r w:rsidRPr="00522D6E">
        <w:t>genodigden /</w:t>
      </w:r>
      <w:proofErr w:type="gramEnd"/>
      <w:r w:rsidRPr="00522D6E">
        <w:t xml:space="preserve"> media</w:t>
      </w:r>
    </w:p>
    <w:p w14:paraId="039A9ED3" w14:textId="77777777" w:rsidR="002D48D1" w:rsidRPr="00522D6E" w:rsidRDefault="002D48D1" w:rsidP="002D48D1">
      <w:pPr>
        <w:pStyle w:val="ROTARYTEKST"/>
      </w:pPr>
      <w:r w:rsidRPr="00522D6E">
        <w:t xml:space="preserve">Namen/gegevens van mensen die uitgenodigd </w:t>
      </w:r>
      <w:proofErr w:type="gramStart"/>
      <w:r w:rsidRPr="00522D6E">
        <w:t>worden /</w:t>
      </w:r>
      <w:proofErr w:type="gramEnd"/>
      <w:r w:rsidRPr="00522D6E">
        <w:t xml:space="preserve"> media die het persbericht ontvangen.</w:t>
      </w:r>
    </w:p>
    <w:p w14:paraId="5DCBBF05" w14:textId="77777777" w:rsidR="002D48D1" w:rsidRPr="00522D6E" w:rsidRDefault="002D48D1" w:rsidP="002D48D1">
      <w:pPr>
        <w:pStyle w:val="ROTARYTEKST"/>
      </w:pPr>
    </w:p>
    <w:p w14:paraId="6C6C0FC2" w14:textId="77777777" w:rsidR="002D48D1" w:rsidRPr="00522D6E" w:rsidRDefault="002D48D1" w:rsidP="002D48D1">
      <w:pPr>
        <w:pStyle w:val="ROTARYTUSSENKOPJE"/>
      </w:pPr>
      <w:r w:rsidRPr="00522D6E">
        <w:t>Budget (inschatting)</w:t>
      </w:r>
      <w:r w:rsidRPr="00522D6E">
        <w:tab/>
      </w:r>
      <w:r w:rsidRPr="00522D6E">
        <w:tab/>
      </w:r>
      <w:r w:rsidRPr="00522D6E">
        <w:tab/>
      </w:r>
      <w:r w:rsidRPr="00522D6E">
        <w:tab/>
      </w:r>
    </w:p>
    <w:p w14:paraId="08A589BB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>(</w:t>
      </w:r>
      <w:proofErr w:type="gramStart"/>
      <w:r w:rsidRPr="00522D6E">
        <w:t>uitgaande</w:t>
      </w:r>
      <w:proofErr w:type="gramEnd"/>
      <w:r w:rsidRPr="00522D6E">
        <w:t xml:space="preserve"> van x aanwezigen)</w:t>
      </w:r>
      <w:bookmarkStart w:id="5" w:name="_Hlk94608794"/>
      <w:r>
        <w:tab/>
        <w:t>€ ……….</w:t>
      </w:r>
      <w:bookmarkEnd w:id="5"/>
    </w:p>
    <w:p w14:paraId="51A16EF9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 xml:space="preserve">Locatiekosten </w:t>
      </w:r>
      <w:bookmarkStart w:id="6" w:name="_Hlk94608827"/>
      <w:r>
        <w:tab/>
        <w:t>€ ……….</w:t>
      </w:r>
      <w:bookmarkEnd w:id="6"/>
    </w:p>
    <w:p w14:paraId="392B2E75" w14:textId="77777777" w:rsidR="002D48D1" w:rsidRDefault="002D48D1" w:rsidP="002D48D1">
      <w:pPr>
        <w:pStyle w:val="ROTARYTEKST"/>
        <w:tabs>
          <w:tab w:val="left" w:pos="3119"/>
        </w:tabs>
      </w:pPr>
      <w:r>
        <w:t>Catering</w:t>
      </w:r>
      <w:r>
        <w:tab/>
        <w:t>€ ……….</w:t>
      </w:r>
      <w:r w:rsidRPr="00522D6E">
        <w:rPr>
          <w:b/>
          <w:bCs/>
        </w:rPr>
        <w:tab/>
      </w:r>
      <w:r w:rsidRPr="00522D6E">
        <w:rPr>
          <w:b/>
          <w:bCs/>
        </w:rPr>
        <w:tab/>
      </w:r>
      <w:r w:rsidRPr="00522D6E">
        <w:rPr>
          <w:b/>
          <w:bCs/>
        </w:rPr>
        <w:tab/>
      </w:r>
      <w:r w:rsidRPr="00522D6E">
        <w:rPr>
          <w:b/>
          <w:bCs/>
        </w:rPr>
        <w:tab/>
        <w:t xml:space="preserve">  </w:t>
      </w:r>
    </w:p>
    <w:p w14:paraId="48A21CD7" w14:textId="77777777" w:rsidR="002D48D1" w:rsidRDefault="002D48D1" w:rsidP="002D48D1">
      <w:pPr>
        <w:pStyle w:val="ROTARYTEKST"/>
        <w:tabs>
          <w:tab w:val="left" w:pos="3119"/>
        </w:tabs>
      </w:pPr>
      <w:r>
        <w:t>Externe spreker</w:t>
      </w:r>
      <w:r>
        <w:tab/>
        <w:t>€ ……….</w:t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</w:r>
    </w:p>
    <w:p w14:paraId="0E3931E2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>Weggevers</w:t>
      </w:r>
      <w:r>
        <w:tab/>
        <w:t>€ ……….</w:t>
      </w:r>
      <w:r w:rsidRPr="00522D6E">
        <w:tab/>
      </w:r>
      <w:r w:rsidRPr="00522D6E">
        <w:tab/>
      </w:r>
      <w:r w:rsidRPr="00522D6E">
        <w:tab/>
      </w:r>
      <w:r w:rsidRPr="00522D6E">
        <w:tab/>
      </w:r>
      <w:r w:rsidRPr="00522D6E">
        <w:tab/>
        <w:t xml:space="preserve">  </w:t>
      </w:r>
    </w:p>
    <w:p w14:paraId="433B7368" w14:textId="77777777" w:rsidR="002D48D1" w:rsidRDefault="002D48D1" w:rsidP="002D48D1">
      <w:pPr>
        <w:pStyle w:val="ROTARYTEKST"/>
        <w:tabs>
          <w:tab w:val="left" w:pos="3119"/>
        </w:tabs>
      </w:pPr>
      <w:r w:rsidRPr="00522D6E">
        <w:t xml:space="preserve">Overige kosten </w:t>
      </w:r>
      <w:r>
        <w:tab/>
        <w:t>€ ……….</w:t>
      </w:r>
    </w:p>
    <w:p w14:paraId="5AC7417C" w14:textId="77777777" w:rsidR="002D48D1" w:rsidRDefault="002D48D1" w:rsidP="002D48D1">
      <w:pPr>
        <w:pStyle w:val="ROTARYTEKST"/>
        <w:tabs>
          <w:tab w:val="left" w:pos="3119"/>
        </w:tabs>
      </w:pPr>
    </w:p>
    <w:p w14:paraId="292810AF" w14:textId="77777777" w:rsidR="002D48D1" w:rsidRPr="00522D6E" w:rsidRDefault="002D48D1" w:rsidP="002D48D1">
      <w:pPr>
        <w:pStyle w:val="ROTARYTEKST"/>
        <w:tabs>
          <w:tab w:val="left" w:pos="3119"/>
        </w:tabs>
        <w:rPr>
          <w:b/>
          <w:bCs/>
        </w:rPr>
      </w:pPr>
      <w:r w:rsidRPr="00522D6E">
        <w:rPr>
          <w:b/>
          <w:bCs/>
        </w:rPr>
        <w:t>TOTAAL</w:t>
      </w:r>
      <w:r w:rsidRPr="005D57C9">
        <w:rPr>
          <w:b/>
          <w:bCs/>
        </w:rPr>
        <w:tab/>
        <w:t>€ ……….</w:t>
      </w:r>
      <w:r w:rsidRPr="00522D6E">
        <w:rPr>
          <w:b/>
          <w:bCs/>
        </w:rPr>
        <w:tab/>
      </w:r>
    </w:p>
    <w:p w14:paraId="0114CCDD" w14:textId="77777777" w:rsidR="002D48D1" w:rsidRPr="00522D6E" w:rsidRDefault="002D48D1" w:rsidP="002D48D1">
      <w:pPr>
        <w:pStyle w:val="ROTARYTEKST"/>
        <w:rPr>
          <w:b/>
          <w:i/>
          <w:iCs/>
        </w:rPr>
      </w:pPr>
      <w:r w:rsidRPr="00522D6E">
        <w:rPr>
          <w:b/>
          <w:bCs/>
          <w:i/>
          <w:iCs/>
        </w:rPr>
        <w:br/>
      </w:r>
    </w:p>
    <w:p w14:paraId="1603F21C" w14:textId="77777777" w:rsidR="002D48D1" w:rsidRPr="00522D6E" w:rsidRDefault="002D48D1" w:rsidP="002D48D1">
      <w:pPr>
        <w:pStyle w:val="ROTARYTUSSENKOPJE"/>
      </w:pPr>
      <w:r>
        <w:br w:type="page"/>
      </w:r>
      <w:r w:rsidRPr="00522D6E">
        <w:lastRenderedPageBreak/>
        <w:t>Checklist</w:t>
      </w:r>
    </w:p>
    <w:p w14:paraId="306BDC03" w14:textId="77777777" w:rsidR="002D48D1" w:rsidRPr="00522D6E" w:rsidRDefault="002D48D1" w:rsidP="002D48D1">
      <w:pPr>
        <w:pStyle w:val="ROTARYTEKST"/>
        <w:rPr>
          <w:i/>
        </w:rPr>
      </w:pPr>
      <w:r w:rsidRPr="00522D6E">
        <w:rPr>
          <w:i/>
        </w:rPr>
        <w:t>Uitnodiging/persbericht</w:t>
      </w:r>
    </w:p>
    <w:p w14:paraId="34E43B24" w14:textId="77777777" w:rsidR="002D48D1" w:rsidRPr="00522D6E" w:rsidRDefault="002D48D1" w:rsidP="002D48D1">
      <w:pPr>
        <w:pStyle w:val="ROTARYTEKST"/>
        <w:numPr>
          <w:ilvl w:val="0"/>
          <w:numId w:val="2"/>
        </w:numPr>
      </w:pPr>
      <w:r w:rsidRPr="00522D6E">
        <w:t>Versturen</w:t>
      </w:r>
    </w:p>
    <w:p w14:paraId="32BDA052" w14:textId="77777777" w:rsidR="002D48D1" w:rsidRPr="00522D6E" w:rsidRDefault="002D48D1" w:rsidP="002D48D1">
      <w:pPr>
        <w:pStyle w:val="ROTARYTEKST"/>
        <w:numPr>
          <w:ilvl w:val="0"/>
          <w:numId w:val="2"/>
        </w:numPr>
      </w:pPr>
      <w:r w:rsidRPr="00522D6E">
        <w:t>Registratie aanmeldingen</w:t>
      </w:r>
    </w:p>
    <w:p w14:paraId="2FBC2984" w14:textId="77777777" w:rsidR="002D48D1" w:rsidRPr="00522D6E" w:rsidRDefault="002D48D1" w:rsidP="002D48D1">
      <w:pPr>
        <w:pStyle w:val="ROTARYTEKST"/>
        <w:numPr>
          <w:ilvl w:val="0"/>
          <w:numId w:val="2"/>
        </w:numPr>
      </w:pPr>
      <w:r w:rsidRPr="00522D6E">
        <w:t>Reminder sturen</w:t>
      </w:r>
    </w:p>
    <w:p w14:paraId="6091863B" w14:textId="77777777" w:rsidR="002D48D1" w:rsidRPr="00522D6E" w:rsidRDefault="002D48D1" w:rsidP="002D48D1">
      <w:pPr>
        <w:pStyle w:val="ROTARYTEKST"/>
        <w:rPr>
          <w:i/>
        </w:rPr>
      </w:pPr>
    </w:p>
    <w:p w14:paraId="49D75C63" w14:textId="77777777" w:rsidR="002D48D1" w:rsidRPr="00522D6E" w:rsidRDefault="002D48D1" w:rsidP="002D48D1">
      <w:pPr>
        <w:pStyle w:val="ROTARYTEKST"/>
        <w:rPr>
          <w:i/>
        </w:rPr>
      </w:pPr>
      <w:bookmarkStart w:id="7" w:name="_Hlk94533694"/>
      <w:r w:rsidRPr="00522D6E">
        <w:rPr>
          <w:i/>
        </w:rPr>
        <w:t>Locatie</w:t>
      </w:r>
    </w:p>
    <w:p w14:paraId="6600271E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>Bewegwijzering</w:t>
      </w:r>
    </w:p>
    <w:p w14:paraId="2EE98BFB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Herkenbaarheid </w:t>
      </w:r>
      <w:bookmarkEnd w:id="7"/>
      <w:r w:rsidRPr="00522D6E">
        <w:t>posters/vlaggen/banners</w:t>
      </w:r>
    </w:p>
    <w:p w14:paraId="50ABED1B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>Indeling zitplaatsen</w:t>
      </w:r>
    </w:p>
    <w:p w14:paraId="6EB4053D" w14:textId="4DA6DA66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Opvang </w:t>
      </w:r>
      <w:proofErr w:type="gramStart"/>
      <w:r w:rsidR="00195EA9">
        <w:t>interne /</w:t>
      </w:r>
      <w:proofErr w:type="gramEnd"/>
      <w:r w:rsidR="00195EA9">
        <w:t xml:space="preserve"> </w:t>
      </w:r>
      <w:r w:rsidRPr="00522D6E">
        <w:t>externe spreker</w:t>
      </w:r>
    </w:p>
    <w:p w14:paraId="0B39EC99" w14:textId="6CDFF7C4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Bedankje </w:t>
      </w:r>
      <w:r w:rsidR="00195EA9">
        <w:t xml:space="preserve">interne / </w:t>
      </w:r>
      <w:r w:rsidRPr="00522D6E">
        <w:t>externe spreker</w:t>
      </w:r>
    </w:p>
    <w:p w14:paraId="483671BD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>Registratie/ontvangst</w:t>
      </w:r>
      <w:r>
        <w:t>/opvang</w:t>
      </w:r>
      <w:r w:rsidRPr="00522D6E">
        <w:t xml:space="preserve"> genodigden</w:t>
      </w:r>
    </w:p>
    <w:p w14:paraId="6BB6366D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Audiovisuele middelen </w:t>
      </w:r>
    </w:p>
    <w:p w14:paraId="4852DA79" w14:textId="77777777" w:rsidR="002D48D1" w:rsidRPr="00522D6E" w:rsidRDefault="002D48D1" w:rsidP="002D48D1">
      <w:pPr>
        <w:pStyle w:val="ROTARYTEKST"/>
        <w:numPr>
          <w:ilvl w:val="0"/>
          <w:numId w:val="1"/>
        </w:numPr>
      </w:pPr>
      <w:r w:rsidRPr="00522D6E">
        <w:t xml:space="preserve">Cateringvoorzieningen </w:t>
      </w:r>
    </w:p>
    <w:p w14:paraId="2D943CEF" w14:textId="77777777" w:rsidR="002D48D1" w:rsidRPr="00522D6E" w:rsidRDefault="002D48D1" w:rsidP="002D48D1">
      <w:pPr>
        <w:pStyle w:val="ROTARYTEKST"/>
      </w:pPr>
    </w:p>
    <w:p w14:paraId="2AF262A9" w14:textId="77777777" w:rsidR="002D48D1" w:rsidRPr="00522D6E" w:rsidRDefault="002D48D1" w:rsidP="002D48D1">
      <w:pPr>
        <w:pStyle w:val="ROTARYTUSSENKOPJE"/>
      </w:pPr>
      <w:r w:rsidRPr="00522D6E">
        <w:t>Evaluatie/follow up</w:t>
      </w:r>
    </w:p>
    <w:p w14:paraId="2FBFABF6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Projectleider:</w:t>
      </w:r>
      <w:r>
        <w:tab/>
      </w:r>
      <w:r>
        <w:tab/>
      </w:r>
    </w:p>
    <w:p w14:paraId="6734C98B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rPr>
          <w:bCs/>
        </w:rPr>
        <w:t>Datum afgeronde evaluatie</w:t>
      </w:r>
      <w:r>
        <w:rPr>
          <w:bCs/>
        </w:rPr>
        <w:tab/>
      </w:r>
      <w:r>
        <w:rPr>
          <w:bCs/>
        </w:rPr>
        <w:tab/>
      </w:r>
    </w:p>
    <w:p w14:paraId="6F24B6C7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 xml:space="preserve">Wijze van evalueren </w:t>
      </w:r>
      <w:r>
        <w:tab/>
      </w:r>
      <w:r>
        <w:tab/>
      </w:r>
    </w:p>
    <w:p w14:paraId="6E84F5F6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Doelgroep evaluatie</w:t>
      </w:r>
      <w:r>
        <w:tab/>
      </w:r>
      <w:r>
        <w:tab/>
      </w:r>
    </w:p>
    <w:p w14:paraId="7DDCE05D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Vooraf evaluatiepunten opstellen</w:t>
      </w:r>
      <w:r>
        <w:tab/>
      </w:r>
      <w:r>
        <w:tab/>
      </w:r>
    </w:p>
    <w:p w14:paraId="1D9855AF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Realisatie doelstellingen/resultaat</w:t>
      </w:r>
      <w:r>
        <w:tab/>
      </w:r>
      <w:r>
        <w:tab/>
      </w:r>
    </w:p>
    <w:p w14:paraId="781BE4D3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 xml:space="preserve">Uiteindelijke kosten per deelnemer </w:t>
      </w:r>
      <w:r>
        <w:tab/>
      </w:r>
      <w:r>
        <w:tab/>
      </w:r>
      <w:r w:rsidRPr="00522D6E">
        <w:t xml:space="preserve"> </w:t>
      </w:r>
    </w:p>
    <w:p w14:paraId="61267314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Vastleggen leerpunten (aanbevelingen)</w:t>
      </w:r>
      <w:r>
        <w:tab/>
      </w:r>
      <w:r>
        <w:tab/>
      </w:r>
    </w:p>
    <w:p w14:paraId="1B19ACFF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>
        <w:t>Bijwerken draaiboek</w:t>
      </w:r>
      <w:r>
        <w:tab/>
      </w:r>
      <w:r>
        <w:tab/>
      </w:r>
    </w:p>
    <w:p w14:paraId="430E673D" w14:textId="77777777" w:rsidR="002D48D1" w:rsidRDefault="002D48D1" w:rsidP="002D48D1">
      <w:pPr>
        <w:pStyle w:val="ROTARYTEKST"/>
        <w:tabs>
          <w:tab w:val="left" w:pos="3544"/>
          <w:tab w:val="right" w:leader="dot" w:pos="8080"/>
        </w:tabs>
      </w:pPr>
      <w:r>
        <w:t>Communiceren resultaat</w:t>
      </w:r>
      <w:r>
        <w:tab/>
      </w:r>
      <w:r>
        <w:tab/>
      </w:r>
    </w:p>
    <w:p w14:paraId="1A9B5645" w14:textId="77777777" w:rsidR="002D48D1" w:rsidRPr="005D57C9" w:rsidRDefault="002D48D1" w:rsidP="002D48D1">
      <w:pPr>
        <w:pStyle w:val="ROTARYTEKST"/>
        <w:tabs>
          <w:tab w:val="left" w:pos="3544"/>
          <w:tab w:val="right" w:leader="dot" w:pos="8080"/>
        </w:tabs>
      </w:pPr>
      <w:r w:rsidRPr="00522D6E">
        <w:t>Follow-up</w:t>
      </w:r>
      <w:r>
        <w:t xml:space="preserve"> deelnemers</w:t>
      </w:r>
      <w:r>
        <w:tab/>
      </w:r>
      <w:r>
        <w:tab/>
      </w:r>
    </w:p>
    <w:p w14:paraId="1241EA4F" w14:textId="1A3FE48C" w:rsidR="00E053D1" w:rsidRPr="002D48D1" w:rsidRDefault="00E053D1" w:rsidP="002D48D1"/>
    <w:sectPr w:rsidR="00E053D1" w:rsidRPr="002D48D1" w:rsidSect="00AB69D3">
      <w:headerReference w:type="default" r:id="rId7"/>
      <w:headerReference w:type="first" r:id="rId8"/>
      <w:pgSz w:w="11906" w:h="16838"/>
      <w:pgMar w:top="2271" w:right="2125" w:bottom="1417" w:left="155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AAECD" w14:textId="77777777" w:rsidR="00B50062" w:rsidRDefault="00B50062" w:rsidP="00AB69D3">
      <w:r>
        <w:separator/>
      </w:r>
    </w:p>
  </w:endnote>
  <w:endnote w:type="continuationSeparator" w:id="0">
    <w:p w14:paraId="67A1154F" w14:textId="77777777" w:rsidR="00B50062" w:rsidRDefault="00B50062" w:rsidP="00AB6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D30D2" w14:textId="77777777" w:rsidR="00B50062" w:rsidRDefault="00B50062" w:rsidP="00AB69D3">
      <w:r>
        <w:separator/>
      </w:r>
    </w:p>
  </w:footnote>
  <w:footnote w:type="continuationSeparator" w:id="0">
    <w:p w14:paraId="548C3FB0" w14:textId="77777777" w:rsidR="00B50062" w:rsidRDefault="00B50062" w:rsidP="00AB6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7EFE" w14:textId="77777777" w:rsidR="00AB69D3" w:rsidRDefault="00CC508F" w:rsidP="00AB69D3">
    <w:pPr>
      <w:pStyle w:val="Koptekst"/>
      <w:spacing w:before="2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3DC59B" wp14:editId="01D2CBBD">
          <wp:simplePos x="0" y="0"/>
          <wp:positionH relativeFrom="column">
            <wp:posOffset>-976418</wp:posOffset>
          </wp:positionH>
          <wp:positionV relativeFrom="paragraph">
            <wp:posOffset>-436033</wp:posOffset>
          </wp:positionV>
          <wp:extent cx="7538720" cy="10655250"/>
          <wp:effectExtent l="0" t="0" r="5080" b="63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61" cy="10706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9D3">
      <w:softHyphen/>
    </w:r>
    <w:r w:rsidR="00AB69D3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49485" w14:textId="77777777" w:rsidR="00AB69D3" w:rsidRDefault="00CC508F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DED1E1" wp14:editId="15264B68">
          <wp:simplePos x="0" y="0"/>
          <wp:positionH relativeFrom="column">
            <wp:posOffset>-989966</wp:posOffset>
          </wp:positionH>
          <wp:positionV relativeFrom="paragraph">
            <wp:posOffset>-442807</wp:posOffset>
          </wp:positionV>
          <wp:extent cx="7547741" cy="10668000"/>
          <wp:effectExtent l="0" t="0" r="0" b="0"/>
          <wp:wrapNone/>
          <wp:docPr id="4" name="Afbeelding 4" descr="Afbeelding met tekst, persoon, poseren, mens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persoon, poseren, mensen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794" cy="10694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90884"/>
    <w:multiLevelType w:val="hybridMultilevel"/>
    <w:tmpl w:val="B956C3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1D103D"/>
    <w:multiLevelType w:val="hybridMultilevel"/>
    <w:tmpl w:val="3C0E33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D1"/>
    <w:rsid w:val="0011516A"/>
    <w:rsid w:val="00195EA9"/>
    <w:rsid w:val="00227489"/>
    <w:rsid w:val="002D48D1"/>
    <w:rsid w:val="00522D6E"/>
    <w:rsid w:val="0056495B"/>
    <w:rsid w:val="005A1E50"/>
    <w:rsid w:val="005D57C9"/>
    <w:rsid w:val="005D6AAC"/>
    <w:rsid w:val="006A0800"/>
    <w:rsid w:val="007B5637"/>
    <w:rsid w:val="009114E3"/>
    <w:rsid w:val="009411BE"/>
    <w:rsid w:val="009B269B"/>
    <w:rsid w:val="00A83A6E"/>
    <w:rsid w:val="00AB69D3"/>
    <w:rsid w:val="00B14076"/>
    <w:rsid w:val="00B50062"/>
    <w:rsid w:val="00C145AA"/>
    <w:rsid w:val="00C17189"/>
    <w:rsid w:val="00C7065F"/>
    <w:rsid w:val="00CC508F"/>
    <w:rsid w:val="00D3198B"/>
    <w:rsid w:val="00DC416D"/>
    <w:rsid w:val="00E053D1"/>
    <w:rsid w:val="00E82294"/>
    <w:rsid w:val="00EC78A7"/>
    <w:rsid w:val="00F83767"/>
    <w:rsid w:val="00FA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3280C"/>
  <w15:chartTrackingRefBased/>
  <w15:docId w15:val="{306AE613-4DA5-8F4B-9DA1-970FF7B8B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48D1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ROTARYKOP">
    <w:name w:val="ROTARY KOP"/>
    <w:basedOn w:val="Standaard"/>
    <w:qFormat/>
    <w:rsid w:val="00E053D1"/>
    <w:pPr>
      <w:spacing w:line="360" w:lineRule="auto"/>
    </w:pPr>
    <w:rPr>
      <w:rFonts w:ascii="Arial" w:hAnsi="Arial" w:cs="Arial"/>
      <w:b/>
      <w:bCs/>
      <w:sz w:val="36"/>
      <w:szCs w:val="28"/>
    </w:rPr>
  </w:style>
  <w:style w:type="paragraph" w:customStyle="1" w:styleId="ROTARYTEKST">
    <w:name w:val="ROTARY TEKST"/>
    <w:basedOn w:val="Standaard"/>
    <w:qFormat/>
    <w:rsid w:val="00A83A6E"/>
    <w:pPr>
      <w:spacing w:line="360" w:lineRule="auto"/>
    </w:pPr>
    <w:rPr>
      <w:rFonts w:ascii="Arial" w:hAnsi="Arial" w:cs="Arial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B69D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69D3"/>
  </w:style>
  <w:style w:type="paragraph" w:styleId="Voettekst">
    <w:name w:val="footer"/>
    <w:basedOn w:val="Standaard"/>
    <w:link w:val="VoettekstChar"/>
    <w:uiPriority w:val="99"/>
    <w:unhideWhenUsed/>
    <w:rsid w:val="00AB69D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69D3"/>
  </w:style>
  <w:style w:type="paragraph" w:customStyle="1" w:styleId="ROTARYTUSSENKOPJE">
    <w:name w:val="ROTARY TUSSENKOPJE"/>
    <w:basedOn w:val="Standaard"/>
    <w:qFormat/>
    <w:rsid w:val="00E053D1"/>
    <w:pPr>
      <w:spacing w:line="360" w:lineRule="auto"/>
    </w:pPr>
    <w:rPr>
      <w:b/>
      <w:bCs/>
      <w:color w:val="4472C4"/>
      <w:szCs w:val="20"/>
    </w:rPr>
  </w:style>
  <w:style w:type="paragraph" w:customStyle="1" w:styleId="Basisalinea">
    <w:name w:val="[Basisalinea]"/>
    <w:basedOn w:val="Standaard"/>
    <w:uiPriority w:val="99"/>
    <w:rsid w:val="00E053D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oen/Stack/Orders/Orders%202021/2111/21110002_Week%20van%20de%20Open%20Club/Opmaak/1.%20WORD%20SJABLOON/21110002%20Word%20WOC%20alleen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21110002 Word WOC alleen logo.dotx</Template>
  <TotalTime>2</TotalTime>
  <Pages>5</Pages>
  <Words>403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Spijker</dc:creator>
  <cp:keywords/>
  <dc:description/>
  <cp:lastModifiedBy>Rene Spijker</cp:lastModifiedBy>
  <cp:revision>4</cp:revision>
  <dcterms:created xsi:type="dcterms:W3CDTF">2022-02-14T15:47:00Z</dcterms:created>
  <dcterms:modified xsi:type="dcterms:W3CDTF">2022-02-14T16:08:00Z</dcterms:modified>
</cp:coreProperties>
</file>