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DBF95" w14:textId="77777777" w:rsidR="00AB69D3" w:rsidRPr="00AB69D3" w:rsidRDefault="00CC508F" w:rsidP="00A83A6E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76EB9B4E" w14:textId="77777777" w:rsidR="002B3024" w:rsidRDefault="002B3024" w:rsidP="00522D6E">
      <w:pPr>
        <w:pStyle w:val="ROTARYKOP"/>
      </w:pPr>
    </w:p>
    <w:p w14:paraId="47B1F9EB" w14:textId="77777777" w:rsidR="002B3024" w:rsidRDefault="002B3024" w:rsidP="00522D6E">
      <w:pPr>
        <w:pStyle w:val="ROTARYKOP"/>
      </w:pPr>
    </w:p>
    <w:p w14:paraId="11CD8C82" w14:textId="77777777" w:rsidR="002B3024" w:rsidRDefault="002B3024" w:rsidP="00522D6E">
      <w:pPr>
        <w:pStyle w:val="ROTARYKOP"/>
      </w:pPr>
    </w:p>
    <w:p w14:paraId="15940C6E" w14:textId="77777777" w:rsidR="002B3024" w:rsidRDefault="002B3024" w:rsidP="00522D6E">
      <w:pPr>
        <w:pStyle w:val="ROTARYKOP"/>
      </w:pPr>
    </w:p>
    <w:p w14:paraId="6BAD8A16" w14:textId="77777777" w:rsidR="002B3024" w:rsidRDefault="002B3024" w:rsidP="00522D6E">
      <w:pPr>
        <w:pStyle w:val="ROTARYKOP"/>
      </w:pPr>
    </w:p>
    <w:p w14:paraId="7B975BAF" w14:textId="77777777" w:rsidR="002B3024" w:rsidRDefault="002B3024" w:rsidP="00522D6E">
      <w:pPr>
        <w:pStyle w:val="ROTARYKOP"/>
      </w:pPr>
    </w:p>
    <w:p w14:paraId="78A545C7" w14:textId="77777777" w:rsidR="002B3024" w:rsidRDefault="002B3024" w:rsidP="00522D6E">
      <w:pPr>
        <w:pStyle w:val="ROTARYKOP"/>
      </w:pPr>
    </w:p>
    <w:p w14:paraId="7772D136" w14:textId="77777777" w:rsidR="002B3024" w:rsidRDefault="002B3024" w:rsidP="00522D6E">
      <w:pPr>
        <w:pStyle w:val="ROTARYKOP"/>
      </w:pPr>
    </w:p>
    <w:p w14:paraId="0AD0F071" w14:textId="77777777" w:rsidR="002B3024" w:rsidRDefault="002B3024" w:rsidP="00522D6E">
      <w:pPr>
        <w:pStyle w:val="ROTARYKOP"/>
      </w:pPr>
    </w:p>
    <w:p w14:paraId="0CA4E137" w14:textId="77777777" w:rsidR="002B3024" w:rsidRDefault="002B3024" w:rsidP="00522D6E">
      <w:pPr>
        <w:pStyle w:val="ROTARYKOP"/>
      </w:pPr>
    </w:p>
    <w:p w14:paraId="2C60BD5E" w14:textId="77777777" w:rsidR="002B3024" w:rsidRDefault="002B3024" w:rsidP="00522D6E">
      <w:pPr>
        <w:pStyle w:val="ROTARYKOP"/>
      </w:pPr>
    </w:p>
    <w:p w14:paraId="164D9671" w14:textId="77777777" w:rsidR="002B3024" w:rsidRDefault="002B3024" w:rsidP="00522D6E">
      <w:pPr>
        <w:pStyle w:val="ROTARYKOP"/>
      </w:pPr>
    </w:p>
    <w:p w14:paraId="399137FB" w14:textId="77777777" w:rsidR="002B3024" w:rsidRDefault="002B3024" w:rsidP="00522D6E">
      <w:pPr>
        <w:pStyle w:val="ROTARYKOP"/>
      </w:pPr>
    </w:p>
    <w:p w14:paraId="131D643D" w14:textId="77777777" w:rsidR="002B3024" w:rsidRDefault="002B3024" w:rsidP="00522D6E">
      <w:pPr>
        <w:pStyle w:val="ROTARYKOP"/>
      </w:pPr>
    </w:p>
    <w:p w14:paraId="699B39A5" w14:textId="77777777" w:rsidR="002B3024" w:rsidRDefault="002B3024" w:rsidP="00522D6E">
      <w:pPr>
        <w:pStyle w:val="ROTARYKOP"/>
      </w:pPr>
    </w:p>
    <w:p w14:paraId="02FF65B5" w14:textId="77777777" w:rsidR="002B3024" w:rsidRDefault="002B3024" w:rsidP="00522D6E">
      <w:pPr>
        <w:pStyle w:val="ROTARYKOP"/>
      </w:pPr>
    </w:p>
    <w:p w14:paraId="1AED8069" w14:textId="77777777" w:rsidR="002B3024" w:rsidRDefault="002B3024" w:rsidP="00522D6E">
      <w:pPr>
        <w:pStyle w:val="ROTARYKOP"/>
      </w:pPr>
    </w:p>
    <w:p w14:paraId="246403B5" w14:textId="77777777" w:rsidR="002B3024" w:rsidRDefault="002B3024" w:rsidP="00522D6E">
      <w:pPr>
        <w:pStyle w:val="ROTARYKOP"/>
      </w:pPr>
    </w:p>
    <w:p w14:paraId="2BEEECC7" w14:textId="77777777" w:rsidR="002B3024" w:rsidRDefault="002B3024" w:rsidP="00522D6E">
      <w:pPr>
        <w:pStyle w:val="ROTARYKOP"/>
      </w:pPr>
    </w:p>
    <w:p w14:paraId="07FE66B6" w14:textId="77777777" w:rsidR="002B3024" w:rsidRDefault="002B3024" w:rsidP="00522D6E">
      <w:pPr>
        <w:pStyle w:val="ROTARYKOP"/>
      </w:pPr>
    </w:p>
    <w:p w14:paraId="45B7147B" w14:textId="77777777" w:rsidR="00522D6E" w:rsidRPr="00522D6E" w:rsidRDefault="00522D6E" w:rsidP="00522D6E">
      <w:pPr>
        <w:pStyle w:val="ROTARYKOP"/>
      </w:pPr>
      <w:r w:rsidRPr="00522D6E">
        <w:lastRenderedPageBreak/>
        <w:t xml:space="preserve">Algemene beschrijving </w:t>
      </w:r>
    </w:p>
    <w:p w14:paraId="1B998DA6" w14:textId="77777777" w:rsidR="00522D6E" w:rsidRDefault="00522D6E" w:rsidP="00522D6E">
      <w:pPr>
        <w:pStyle w:val="ROTARYTUSSENKOPJE"/>
      </w:pPr>
      <w:r w:rsidRPr="00522D6E">
        <w:t>Doelstelling bijeenkomst</w:t>
      </w:r>
    </w:p>
    <w:p w14:paraId="6CDBE069" w14:textId="77777777" w:rsidR="00522D6E" w:rsidRDefault="00522D6E" w:rsidP="00522D6E">
      <w:pPr>
        <w:pStyle w:val="ROTARYTEKST"/>
      </w:pPr>
      <w:r w:rsidRPr="00522D6E">
        <w:t>Onze Rotary club organiseert een open clubbijeenkomst om potentiële leden op een laagdrempelige manier kennis laten maken met Rotary.</w:t>
      </w:r>
    </w:p>
    <w:p w14:paraId="4A3D0472" w14:textId="77777777" w:rsidR="005D57C9" w:rsidRDefault="005D57C9" w:rsidP="00522D6E">
      <w:pPr>
        <w:pStyle w:val="ROTARYTEKST"/>
      </w:pPr>
    </w:p>
    <w:p w14:paraId="21E05D43" w14:textId="77777777" w:rsidR="005D57C9" w:rsidRPr="00522D6E" w:rsidRDefault="005D57C9" w:rsidP="005D57C9">
      <w:pPr>
        <w:pStyle w:val="ROTARYTUSSENKOPJE"/>
      </w:pPr>
      <w:r w:rsidRPr="00522D6E">
        <w:t>Doelgroep</w:t>
      </w:r>
    </w:p>
    <w:p w14:paraId="376690A2" w14:textId="77777777" w:rsidR="005D57C9" w:rsidRDefault="005D57C9" w:rsidP="005D57C9">
      <w:pPr>
        <w:pStyle w:val="ROTARYTEKST"/>
      </w:pPr>
      <w:r w:rsidRPr="00522D6E">
        <w:t>Potentiële leden voor onze club op persoonlijke uitnodiging of benadering via algemeen persbericht.</w:t>
      </w:r>
    </w:p>
    <w:p w14:paraId="74C760A7" w14:textId="77777777" w:rsidR="00522D6E" w:rsidRPr="00522D6E" w:rsidRDefault="00522D6E" w:rsidP="00522D6E">
      <w:pPr>
        <w:pStyle w:val="ROTARYTEKST"/>
      </w:pPr>
    </w:p>
    <w:p w14:paraId="1FD3E3A7" w14:textId="77777777" w:rsidR="00522D6E" w:rsidRDefault="00522D6E" w:rsidP="00522D6E">
      <w:pPr>
        <w:pStyle w:val="ROTARYTUSSENKOPJE"/>
      </w:pPr>
      <w:r w:rsidRPr="00522D6E">
        <w:t xml:space="preserve">Follow-up </w:t>
      </w:r>
    </w:p>
    <w:p w14:paraId="1ED1303F" w14:textId="77777777" w:rsidR="00522D6E" w:rsidRDefault="00522D6E" w:rsidP="00522D6E">
      <w:pPr>
        <w:pStyle w:val="ROTARYTEKST"/>
      </w:pPr>
      <w:r w:rsidRPr="00522D6E">
        <w:t>Er wordt achteraf gepeild of de aanwezigen/genodigden lid zouden kunnen/willen worden van onze club. De in de club geldende procedure rondom nieuwe leden wordt gerespecteerd.</w:t>
      </w:r>
    </w:p>
    <w:p w14:paraId="5A34ABAA" w14:textId="77777777" w:rsidR="00522D6E" w:rsidRPr="00522D6E" w:rsidRDefault="00522D6E" w:rsidP="00522D6E">
      <w:pPr>
        <w:pStyle w:val="ROTARYTEKST"/>
        <w:rPr>
          <w:bCs/>
          <w:i/>
        </w:rPr>
      </w:pPr>
    </w:p>
    <w:p w14:paraId="31AA7D3D" w14:textId="77777777" w:rsidR="00522D6E" w:rsidRPr="00522D6E" w:rsidRDefault="00522D6E" w:rsidP="00522D6E">
      <w:pPr>
        <w:pStyle w:val="ROTARYTUSSENKOPJE"/>
      </w:pPr>
      <w:r w:rsidRPr="00522D6E">
        <w:t>Projectteam en verantwoordelijkheden</w:t>
      </w:r>
    </w:p>
    <w:p w14:paraId="749356E3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r w:rsidRPr="00522D6E">
        <w:t>Namen van leden die betrokken zijn bij de organisatie en hun rol.</w:t>
      </w:r>
    </w:p>
    <w:p w14:paraId="5379387A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bookmarkStart w:id="0" w:name="_Hlk94608410"/>
      <w:r w:rsidRPr="00522D6E">
        <w:t>Projectleider:</w:t>
      </w:r>
      <w:r>
        <w:tab/>
      </w:r>
      <w:r>
        <w:tab/>
      </w:r>
    </w:p>
    <w:bookmarkEnd w:id="0"/>
    <w:p w14:paraId="6C787D74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r w:rsidRPr="00522D6E">
        <w:t>Organisator programma:</w:t>
      </w:r>
      <w:r>
        <w:tab/>
      </w:r>
      <w:r>
        <w:tab/>
      </w:r>
    </w:p>
    <w:p w14:paraId="6571C2E0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r w:rsidRPr="00522D6E">
        <w:t>Contactpersoon met locatie:</w:t>
      </w:r>
      <w:r>
        <w:tab/>
      </w:r>
      <w:r>
        <w:tab/>
      </w:r>
    </w:p>
    <w:p w14:paraId="584DEF67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r w:rsidRPr="00522D6E">
        <w:t>Contactpersoon spreker:</w:t>
      </w:r>
      <w:r>
        <w:tab/>
      </w:r>
      <w:r>
        <w:tab/>
      </w:r>
    </w:p>
    <w:p w14:paraId="40E62F10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r w:rsidRPr="00522D6E">
        <w:t>Contactpersoon genodigden/media:</w:t>
      </w:r>
      <w:r>
        <w:tab/>
      </w:r>
      <w:r>
        <w:tab/>
      </w:r>
    </w:p>
    <w:p w14:paraId="59A86130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r w:rsidRPr="00522D6E">
        <w:t>Registratie:</w:t>
      </w:r>
      <w:r>
        <w:tab/>
      </w:r>
      <w:r>
        <w:tab/>
      </w:r>
    </w:p>
    <w:p w14:paraId="2BA54941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bookmarkStart w:id="1" w:name="_Hlk94608456"/>
      <w:r w:rsidRPr="00522D6E">
        <w:t>……</w:t>
      </w:r>
      <w:r>
        <w:t>…………….</w:t>
      </w:r>
      <w:r>
        <w:tab/>
      </w:r>
      <w:r>
        <w:tab/>
      </w:r>
    </w:p>
    <w:p w14:paraId="7EF7FBC8" w14:textId="77777777" w:rsidR="00522D6E" w:rsidRPr="00522D6E" w:rsidRDefault="00522D6E" w:rsidP="00522D6E">
      <w:pPr>
        <w:pStyle w:val="ROTARYTEKST"/>
        <w:tabs>
          <w:tab w:val="left" w:pos="3544"/>
          <w:tab w:val="right" w:leader="dot" w:pos="8080"/>
        </w:tabs>
      </w:pPr>
      <w:r w:rsidRPr="00522D6E">
        <w:t>…</w:t>
      </w:r>
      <w:r>
        <w:t>……………….</w:t>
      </w:r>
      <w:r>
        <w:tab/>
      </w:r>
      <w:r>
        <w:tab/>
      </w:r>
    </w:p>
    <w:bookmarkEnd w:id="1"/>
    <w:p w14:paraId="0A831834" w14:textId="77777777" w:rsidR="00522D6E" w:rsidRPr="00522D6E" w:rsidRDefault="00522D6E" w:rsidP="00522D6E">
      <w:pPr>
        <w:pStyle w:val="ROTARYTEKST"/>
      </w:pPr>
    </w:p>
    <w:p w14:paraId="62442FC5" w14:textId="77777777" w:rsidR="005D57C9" w:rsidRDefault="00522D6E" w:rsidP="00522D6E">
      <w:pPr>
        <w:pStyle w:val="ROTARYTEKST"/>
      </w:pPr>
      <w:r w:rsidRPr="00522D6E">
        <w:br/>
      </w:r>
    </w:p>
    <w:p w14:paraId="6CE99133" w14:textId="77777777" w:rsidR="00522D6E" w:rsidRPr="00522D6E" w:rsidRDefault="00522D6E" w:rsidP="00522D6E">
      <w:pPr>
        <w:pStyle w:val="ROTARYTEKST"/>
      </w:pPr>
      <w:r w:rsidRPr="00522D6E">
        <w:t>De persoonlijke uitnodiging/persbericht wordt verstuurd op: (datum)</w:t>
      </w:r>
    </w:p>
    <w:p w14:paraId="57743C4D" w14:textId="77777777" w:rsidR="00522D6E" w:rsidRDefault="00522D6E" w:rsidP="00522D6E">
      <w:pPr>
        <w:pStyle w:val="ROTARYTEKST"/>
        <w:rPr>
          <w:b/>
          <w:bCs/>
        </w:rPr>
      </w:pPr>
    </w:p>
    <w:p w14:paraId="213A29AB" w14:textId="77777777" w:rsidR="00522D6E" w:rsidRPr="00522D6E" w:rsidRDefault="00522D6E" w:rsidP="005D57C9">
      <w:pPr>
        <w:pStyle w:val="ROTARYTUSSENKOPJE"/>
      </w:pPr>
      <w:r w:rsidRPr="00522D6E">
        <w:t xml:space="preserve">Belangrijke adressen en telefoonnummers </w:t>
      </w:r>
    </w:p>
    <w:p w14:paraId="4F5D5AD7" w14:textId="77777777" w:rsidR="005D57C9" w:rsidRDefault="005D57C9" w:rsidP="005D57C9">
      <w:pPr>
        <w:pStyle w:val="ROTARYTEKST"/>
        <w:tabs>
          <w:tab w:val="left" w:pos="3544"/>
          <w:tab w:val="right" w:leader="dot" w:pos="8080"/>
        </w:tabs>
      </w:pPr>
      <w:bookmarkStart w:id="2" w:name="_Hlk94608676"/>
      <w:r>
        <w:t>Locatie</w:t>
      </w:r>
      <w:r w:rsidRPr="00522D6E">
        <w:t>:</w:t>
      </w:r>
      <w:r>
        <w:tab/>
      </w:r>
      <w:r>
        <w:tab/>
      </w:r>
    </w:p>
    <w:bookmarkEnd w:id="2"/>
    <w:p w14:paraId="4B72BC27" w14:textId="77777777" w:rsidR="005D57C9" w:rsidRPr="00522D6E" w:rsidRDefault="005D57C9" w:rsidP="005D57C9">
      <w:pPr>
        <w:pStyle w:val="ROTARYTEKST"/>
        <w:tabs>
          <w:tab w:val="left" w:pos="3544"/>
          <w:tab w:val="right" w:leader="dot" w:pos="8080"/>
        </w:tabs>
      </w:pPr>
      <w:r>
        <w:t>Externe spreker:</w:t>
      </w:r>
      <w:r>
        <w:tab/>
      </w:r>
      <w:r>
        <w:tab/>
      </w:r>
    </w:p>
    <w:p w14:paraId="0BA8FA0A" w14:textId="77777777" w:rsidR="005D57C9" w:rsidRPr="00522D6E" w:rsidRDefault="00522D6E" w:rsidP="005D57C9">
      <w:pPr>
        <w:pStyle w:val="ROTARYTEKST"/>
        <w:tabs>
          <w:tab w:val="left" w:pos="3544"/>
          <w:tab w:val="right" w:leader="dot" w:pos="8080"/>
        </w:tabs>
      </w:pPr>
      <w:bookmarkStart w:id="3" w:name="_Hlk94608423"/>
      <w:r w:rsidRPr="00522D6E">
        <w:t>Contactpersonen</w:t>
      </w:r>
      <w:bookmarkEnd w:id="3"/>
      <w:r w:rsidR="005D6AAC">
        <w:t>:</w:t>
      </w:r>
      <w:r w:rsidRPr="00522D6E">
        <w:br/>
      </w:r>
      <w:r w:rsidR="005D57C9" w:rsidRPr="00522D6E">
        <w:t>……</w:t>
      </w:r>
      <w:r w:rsidR="005D57C9">
        <w:t>…………….</w:t>
      </w:r>
      <w:r w:rsidR="005D57C9">
        <w:tab/>
      </w:r>
      <w:r w:rsidR="005D57C9">
        <w:tab/>
      </w:r>
    </w:p>
    <w:p w14:paraId="6C8D0B40" w14:textId="77777777" w:rsidR="005D57C9" w:rsidRPr="00522D6E" w:rsidRDefault="005D57C9" w:rsidP="005D57C9">
      <w:pPr>
        <w:pStyle w:val="ROTARYTEKST"/>
        <w:tabs>
          <w:tab w:val="left" w:pos="3544"/>
          <w:tab w:val="right" w:leader="dot" w:pos="8080"/>
        </w:tabs>
      </w:pPr>
      <w:r w:rsidRPr="00522D6E">
        <w:t>…</w:t>
      </w:r>
      <w:r>
        <w:t>……………….</w:t>
      </w:r>
      <w:r>
        <w:tab/>
      </w:r>
      <w:r>
        <w:tab/>
      </w:r>
    </w:p>
    <w:p w14:paraId="79F58A3C" w14:textId="77777777" w:rsidR="00522D6E" w:rsidRPr="00522D6E" w:rsidRDefault="00522D6E" w:rsidP="00522D6E">
      <w:pPr>
        <w:pStyle w:val="ROTARYTEKST"/>
      </w:pPr>
    </w:p>
    <w:p w14:paraId="5BC526E4" w14:textId="77777777" w:rsidR="00522D6E" w:rsidRPr="00522D6E" w:rsidRDefault="00522D6E" w:rsidP="005D57C9">
      <w:pPr>
        <w:pStyle w:val="ROTARYTUSSENKOPJE"/>
      </w:pPr>
      <w:r w:rsidRPr="00522D6E">
        <w:lastRenderedPageBreak/>
        <w:t>Routebeschrijving locatie (incl. plattegrond)</w:t>
      </w:r>
    </w:p>
    <w:p w14:paraId="3571E5DA" w14:textId="77777777" w:rsidR="005D57C9" w:rsidRDefault="005D57C9" w:rsidP="005D57C9">
      <w:pPr>
        <w:pStyle w:val="ROTARYTEKST"/>
      </w:pPr>
      <w:r w:rsidRPr="005D57C9">
        <w:t>Adres</w:t>
      </w:r>
      <w:r>
        <w:t xml:space="preserve"> locatie en routebeschrijving</w:t>
      </w:r>
    </w:p>
    <w:p w14:paraId="6D8B9AAF" w14:textId="77777777" w:rsidR="005D57C9" w:rsidRDefault="005D57C9" w:rsidP="00522D6E">
      <w:pPr>
        <w:pStyle w:val="ROTARYTEKST"/>
        <w:rPr>
          <w:b/>
          <w:bCs/>
        </w:rPr>
      </w:pPr>
    </w:p>
    <w:p w14:paraId="1FBA1826" w14:textId="77777777" w:rsidR="005D57C9" w:rsidRDefault="005D57C9" w:rsidP="005D57C9">
      <w:pPr>
        <w:pStyle w:val="ROTARYTUSSENKOPJE"/>
      </w:pPr>
      <w:r>
        <w:t>Programma</w:t>
      </w:r>
      <w:r w:rsidR="00522D6E" w:rsidRPr="00522D6E">
        <w:t xml:space="preserve"> bijeenkomst</w:t>
      </w:r>
    </w:p>
    <w:p w14:paraId="413D24EC" w14:textId="77777777" w:rsidR="00522D6E" w:rsidRPr="00522D6E" w:rsidRDefault="00522D6E" w:rsidP="005D57C9">
      <w:pPr>
        <w:pStyle w:val="ROTARYTEKST"/>
        <w:rPr>
          <w:b/>
        </w:rPr>
      </w:pPr>
      <w:r w:rsidRPr="00522D6E">
        <w:t>(van minuut tot minuut)</w:t>
      </w:r>
    </w:p>
    <w:p w14:paraId="61BE57A3" w14:textId="77777777" w:rsidR="00522D6E" w:rsidRPr="00522D6E" w:rsidRDefault="005D57C9" w:rsidP="00522D6E">
      <w:pPr>
        <w:pStyle w:val="ROTARYTEKST"/>
      </w:pPr>
      <w:bookmarkStart w:id="4" w:name="_Hlk94608573"/>
      <w:r>
        <w:t>V</w:t>
      </w:r>
      <w:r w:rsidR="00522D6E" w:rsidRPr="00522D6E">
        <w:t xml:space="preserve">an </w:t>
      </w:r>
      <w:r>
        <w:t xml:space="preserve">……. </w:t>
      </w:r>
      <w:r w:rsidR="00522D6E" w:rsidRPr="00522D6E">
        <w:t>–</w:t>
      </w:r>
      <w:r>
        <w:t xml:space="preserve"> </w:t>
      </w:r>
      <w:r w:rsidR="00522D6E" w:rsidRPr="00522D6E">
        <w:t>tot</w:t>
      </w:r>
      <w:r>
        <w:t xml:space="preserve"> …...</w:t>
      </w:r>
      <w:r w:rsidR="00522D6E" w:rsidRPr="00522D6E">
        <w:tab/>
      </w:r>
      <w:r w:rsidR="00522D6E" w:rsidRPr="00522D6E">
        <w:tab/>
      </w:r>
      <w:bookmarkEnd w:id="4"/>
      <w:r w:rsidR="00522D6E" w:rsidRPr="00522D6E">
        <w:t>Aankomst</w:t>
      </w:r>
      <w:r w:rsidR="00522D6E" w:rsidRPr="00522D6E">
        <w:br/>
      </w: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 w:rsidR="00522D6E" w:rsidRPr="00522D6E">
        <w:t xml:space="preserve">Opening </w:t>
      </w:r>
      <w:r w:rsidR="00522D6E" w:rsidRPr="00522D6E">
        <w:br/>
      </w: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>
        <w:t>Wat is Rotary?</w:t>
      </w:r>
    </w:p>
    <w:p w14:paraId="5E34E340" w14:textId="77777777" w:rsidR="00522D6E" w:rsidRPr="00522D6E" w:rsidRDefault="005D57C9" w:rsidP="00522D6E">
      <w:pPr>
        <w:pStyle w:val="ROTARYTEKST"/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 w:rsidR="00522D6E" w:rsidRPr="00522D6E">
        <w:t>Lunch</w:t>
      </w:r>
      <w:r>
        <w:t>/diner</w:t>
      </w:r>
    </w:p>
    <w:p w14:paraId="2DFF02B1" w14:textId="77777777" w:rsidR="00522D6E" w:rsidRPr="00522D6E" w:rsidRDefault="005D57C9" w:rsidP="00522D6E">
      <w:pPr>
        <w:pStyle w:val="ROTARYTEKST"/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>
        <w:t>Externe spreker</w:t>
      </w:r>
    </w:p>
    <w:p w14:paraId="2B16FE1E" w14:textId="77777777" w:rsidR="00522D6E" w:rsidRPr="00522D6E" w:rsidRDefault="005D57C9" w:rsidP="00522D6E">
      <w:pPr>
        <w:pStyle w:val="ROTARYTEKST"/>
        <w:rPr>
          <w:b/>
          <w:u w:val="single"/>
        </w:rPr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>
        <w:t>Afsluiting</w:t>
      </w:r>
    </w:p>
    <w:p w14:paraId="2C1F991F" w14:textId="77777777" w:rsidR="005D57C9" w:rsidRDefault="005D57C9" w:rsidP="00522D6E">
      <w:pPr>
        <w:pStyle w:val="ROTARYTEKST"/>
        <w:rPr>
          <w:b/>
          <w:u w:val="single"/>
        </w:rPr>
      </w:pPr>
    </w:p>
    <w:p w14:paraId="5341F408" w14:textId="77777777" w:rsidR="00522D6E" w:rsidRPr="00522D6E" w:rsidRDefault="00522D6E" w:rsidP="005D57C9">
      <w:pPr>
        <w:pStyle w:val="ROTARYTUSSENKOPJE"/>
      </w:pPr>
      <w:r w:rsidRPr="00522D6E">
        <w:t xml:space="preserve">Planning voorbereidende activiteiten 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670"/>
        <w:gridCol w:w="1701"/>
      </w:tblGrid>
      <w:tr w:rsidR="00522D6E" w:rsidRPr="00522D6E" w14:paraId="30FFCD1F" w14:textId="77777777" w:rsidTr="008A3BEE">
        <w:tc>
          <w:tcPr>
            <w:tcW w:w="1242" w:type="dxa"/>
          </w:tcPr>
          <w:p w14:paraId="243BB278" w14:textId="77777777" w:rsidR="00522D6E" w:rsidRPr="00522D6E" w:rsidRDefault="00522D6E" w:rsidP="00522D6E">
            <w:pPr>
              <w:pStyle w:val="ROTARYTEKST"/>
              <w:rPr>
                <w:b/>
                <w:bCs/>
                <w:i/>
                <w:iCs/>
              </w:rPr>
            </w:pPr>
            <w:r w:rsidRPr="00522D6E">
              <w:rPr>
                <w:b/>
                <w:bCs/>
                <w:i/>
                <w:iCs/>
              </w:rPr>
              <w:t>Datum</w:t>
            </w:r>
          </w:p>
          <w:p w14:paraId="213A7E16" w14:textId="77777777" w:rsidR="00522D6E" w:rsidRPr="00522D6E" w:rsidRDefault="00522D6E" w:rsidP="00522D6E">
            <w:pPr>
              <w:pStyle w:val="ROTARYTEKST"/>
              <w:rPr>
                <w:b/>
              </w:rPr>
            </w:pPr>
          </w:p>
        </w:tc>
        <w:tc>
          <w:tcPr>
            <w:tcW w:w="5670" w:type="dxa"/>
          </w:tcPr>
          <w:p w14:paraId="5C03D953" w14:textId="77777777" w:rsidR="00522D6E" w:rsidRPr="00522D6E" w:rsidRDefault="00522D6E" w:rsidP="00522D6E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Wat</w:t>
            </w:r>
          </w:p>
        </w:tc>
        <w:tc>
          <w:tcPr>
            <w:tcW w:w="1701" w:type="dxa"/>
          </w:tcPr>
          <w:p w14:paraId="1AB51BFF" w14:textId="77777777" w:rsidR="00522D6E" w:rsidRPr="00522D6E" w:rsidRDefault="00522D6E" w:rsidP="00522D6E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Wie</w:t>
            </w:r>
          </w:p>
        </w:tc>
      </w:tr>
      <w:tr w:rsidR="00522D6E" w:rsidRPr="00522D6E" w14:paraId="5875B9E5" w14:textId="77777777" w:rsidTr="008A3BEE">
        <w:tc>
          <w:tcPr>
            <w:tcW w:w="1242" w:type="dxa"/>
          </w:tcPr>
          <w:p w14:paraId="606CDCAD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5670" w:type="dxa"/>
          </w:tcPr>
          <w:p w14:paraId="4B5ABE73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701" w:type="dxa"/>
          </w:tcPr>
          <w:p w14:paraId="7349274D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509FF416" w14:textId="77777777" w:rsidTr="008A3BEE">
        <w:tc>
          <w:tcPr>
            <w:tcW w:w="1242" w:type="dxa"/>
          </w:tcPr>
          <w:p w14:paraId="37696906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5670" w:type="dxa"/>
          </w:tcPr>
          <w:p w14:paraId="61EED50F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701" w:type="dxa"/>
          </w:tcPr>
          <w:p w14:paraId="22707E09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659094D5" w14:textId="77777777" w:rsidTr="008A3BEE">
        <w:tc>
          <w:tcPr>
            <w:tcW w:w="1242" w:type="dxa"/>
          </w:tcPr>
          <w:p w14:paraId="2363E183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5670" w:type="dxa"/>
          </w:tcPr>
          <w:p w14:paraId="49CF192F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701" w:type="dxa"/>
          </w:tcPr>
          <w:p w14:paraId="2905FB90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3B47AA52" w14:textId="77777777" w:rsidTr="008A3BEE">
        <w:tc>
          <w:tcPr>
            <w:tcW w:w="1242" w:type="dxa"/>
          </w:tcPr>
          <w:p w14:paraId="76AAA131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5670" w:type="dxa"/>
          </w:tcPr>
          <w:p w14:paraId="0AF6D1A3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701" w:type="dxa"/>
          </w:tcPr>
          <w:p w14:paraId="39D4FF01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2EAA6448" w14:textId="77777777" w:rsidTr="008A3BEE">
        <w:tc>
          <w:tcPr>
            <w:tcW w:w="1242" w:type="dxa"/>
          </w:tcPr>
          <w:p w14:paraId="475DE747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5670" w:type="dxa"/>
          </w:tcPr>
          <w:p w14:paraId="787E6050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701" w:type="dxa"/>
          </w:tcPr>
          <w:p w14:paraId="2341CEE1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41FA664A" w14:textId="77777777" w:rsidTr="008A3BEE">
        <w:tc>
          <w:tcPr>
            <w:tcW w:w="1242" w:type="dxa"/>
          </w:tcPr>
          <w:p w14:paraId="59D5F020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5670" w:type="dxa"/>
          </w:tcPr>
          <w:p w14:paraId="7F69F0E2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701" w:type="dxa"/>
          </w:tcPr>
          <w:p w14:paraId="1E4B1892" w14:textId="77777777" w:rsidR="00522D6E" w:rsidRPr="00522D6E" w:rsidRDefault="00522D6E" w:rsidP="00522D6E">
            <w:pPr>
              <w:pStyle w:val="ROTARYTEKST"/>
            </w:pPr>
          </w:p>
        </w:tc>
      </w:tr>
    </w:tbl>
    <w:p w14:paraId="3E330923" w14:textId="77777777" w:rsidR="00522D6E" w:rsidRPr="00522D6E" w:rsidRDefault="00522D6E" w:rsidP="00522D6E">
      <w:pPr>
        <w:pStyle w:val="ROTARYTEKST"/>
        <w:rPr>
          <w:b/>
          <w:u w:val="single"/>
        </w:rPr>
      </w:pPr>
    </w:p>
    <w:p w14:paraId="46F25EE7" w14:textId="77777777" w:rsidR="005D57C9" w:rsidRDefault="00522D6E" w:rsidP="005D57C9">
      <w:pPr>
        <w:pStyle w:val="ROTARYTUSSENKOPJE"/>
      </w:pPr>
      <w:r w:rsidRPr="00522D6E">
        <w:br/>
      </w:r>
    </w:p>
    <w:p w14:paraId="5B2F9FEE" w14:textId="77777777" w:rsidR="00522D6E" w:rsidRPr="00522D6E" w:rsidRDefault="005D57C9" w:rsidP="005D57C9">
      <w:pPr>
        <w:pStyle w:val="ROTARYTUSSENKOPJE"/>
      </w:pPr>
      <w:r>
        <w:br w:type="page"/>
      </w:r>
      <w:r w:rsidR="00522D6E" w:rsidRPr="00522D6E">
        <w:lastRenderedPageBreak/>
        <w:t>Draaiboek dag bijeenkomst</w:t>
      </w:r>
    </w:p>
    <w:p w14:paraId="4D174966" w14:textId="77777777" w:rsidR="005D57C9" w:rsidRDefault="005D57C9" w:rsidP="005D57C9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Regie in handen van</w:t>
      </w:r>
      <w:r w:rsidRPr="00522D6E">
        <w:rPr>
          <w:bCs/>
        </w:rPr>
        <w:tab/>
      </w:r>
      <w:r w:rsidRPr="00522D6E">
        <w:t>:</w:t>
      </w:r>
      <w:r>
        <w:tab/>
      </w:r>
    </w:p>
    <w:p w14:paraId="1167A307" w14:textId="77777777" w:rsidR="005D57C9" w:rsidRDefault="00522D6E" w:rsidP="005D57C9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Aanspreekpersoon voor leveranciers</w:t>
      </w:r>
      <w:r w:rsidRPr="00522D6E">
        <w:rPr>
          <w:bCs/>
        </w:rPr>
        <w:tab/>
        <w:t>:</w:t>
      </w:r>
      <w:r w:rsidR="005D57C9">
        <w:rPr>
          <w:bCs/>
        </w:rPr>
        <w:tab/>
      </w:r>
    </w:p>
    <w:p w14:paraId="4FE5F645" w14:textId="77777777" w:rsidR="00522D6E" w:rsidRPr="00522D6E" w:rsidRDefault="00522D6E" w:rsidP="005D57C9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Plaats draaiboek</w:t>
      </w:r>
      <w:r w:rsidRPr="00522D6E">
        <w:rPr>
          <w:bCs/>
        </w:rPr>
        <w:tab/>
      </w:r>
      <w:r w:rsidR="005D57C9">
        <w:rPr>
          <w:bCs/>
        </w:rPr>
        <w:t xml:space="preserve">: </w:t>
      </w:r>
      <w:r w:rsidRPr="00522D6E">
        <w:rPr>
          <w:bCs/>
        </w:rPr>
        <w:tab/>
      </w:r>
    </w:p>
    <w:p w14:paraId="44258DC8" w14:textId="77777777" w:rsidR="00522D6E" w:rsidRPr="00522D6E" w:rsidRDefault="00522D6E" w:rsidP="00522D6E">
      <w:pPr>
        <w:pStyle w:val="ROTARYTEKST"/>
        <w:rPr>
          <w:b/>
          <w:u w:val="single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1522"/>
        <w:gridCol w:w="3544"/>
        <w:gridCol w:w="1417"/>
      </w:tblGrid>
      <w:tr w:rsidR="00522D6E" w:rsidRPr="00522D6E" w14:paraId="46899ABB" w14:textId="77777777" w:rsidTr="008A3BEE">
        <w:tc>
          <w:tcPr>
            <w:tcW w:w="2130" w:type="dxa"/>
          </w:tcPr>
          <w:p w14:paraId="6FBD0DE4" w14:textId="77777777" w:rsidR="00522D6E" w:rsidRPr="00522D6E" w:rsidRDefault="00522D6E" w:rsidP="00522D6E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Tijd van minuut tot minuut</w:t>
            </w:r>
          </w:p>
          <w:p w14:paraId="42CAD4AC" w14:textId="77777777" w:rsidR="00522D6E" w:rsidRPr="00522D6E" w:rsidRDefault="00522D6E" w:rsidP="00522D6E">
            <w:pPr>
              <w:pStyle w:val="ROTARYTEKST"/>
              <w:rPr>
                <w:b/>
              </w:rPr>
            </w:pPr>
          </w:p>
        </w:tc>
        <w:tc>
          <w:tcPr>
            <w:tcW w:w="1522" w:type="dxa"/>
          </w:tcPr>
          <w:p w14:paraId="7A4D933D" w14:textId="77777777" w:rsidR="00522D6E" w:rsidRPr="00522D6E" w:rsidRDefault="00522D6E" w:rsidP="00522D6E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Locatie</w:t>
            </w:r>
          </w:p>
        </w:tc>
        <w:tc>
          <w:tcPr>
            <w:tcW w:w="3544" w:type="dxa"/>
          </w:tcPr>
          <w:p w14:paraId="0D167350" w14:textId="77777777" w:rsidR="00522D6E" w:rsidRPr="00522D6E" w:rsidRDefault="00522D6E" w:rsidP="00522D6E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Activiteit</w:t>
            </w:r>
          </w:p>
        </w:tc>
        <w:tc>
          <w:tcPr>
            <w:tcW w:w="1417" w:type="dxa"/>
          </w:tcPr>
          <w:p w14:paraId="31528A1F" w14:textId="77777777" w:rsidR="00522D6E" w:rsidRPr="00522D6E" w:rsidRDefault="00522D6E" w:rsidP="00522D6E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Wie</w:t>
            </w:r>
          </w:p>
        </w:tc>
      </w:tr>
      <w:tr w:rsidR="00522D6E" w:rsidRPr="00522D6E" w14:paraId="4CCFDAE6" w14:textId="77777777" w:rsidTr="008A3BEE">
        <w:tc>
          <w:tcPr>
            <w:tcW w:w="2130" w:type="dxa"/>
          </w:tcPr>
          <w:p w14:paraId="2801DF1D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6AD91394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24D10FE0" w14:textId="77777777" w:rsidR="00522D6E" w:rsidRPr="00522D6E" w:rsidRDefault="00522D6E" w:rsidP="00522D6E">
            <w:pPr>
              <w:pStyle w:val="ROTARYTEKST"/>
              <w:rPr>
                <w:b/>
                <w:bCs/>
              </w:rPr>
            </w:pPr>
          </w:p>
        </w:tc>
        <w:tc>
          <w:tcPr>
            <w:tcW w:w="1417" w:type="dxa"/>
          </w:tcPr>
          <w:p w14:paraId="035AC8A4" w14:textId="77777777" w:rsidR="00522D6E" w:rsidRPr="00522D6E" w:rsidRDefault="00522D6E" w:rsidP="00522D6E">
            <w:pPr>
              <w:pStyle w:val="ROTARYTEKST"/>
              <w:rPr>
                <w:b/>
                <w:bCs/>
              </w:rPr>
            </w:pPr>
          </w:p>
        </w:tc>
      </w:tr>
      <w:tr w:rsidR="00522D6E" w:rsidRPr="00522D6E" w14:paraId="237A3F23" w14:textId="77777777" w:rsidTr="008A3BEE">
        <w:tc>
          <w:tcPr>
            <w:tcW w:w="2130" w:type="dxa"/>
          </w:tcPr>
          <w:p w14:paraId="5D0D808C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6A095046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02599055" w14:textId="77777777" w:rsidR="00522D6E" w:rsidRPr="00522D6E" w:rsidRDefault="00522D6E" w:rsidP="00522D6E">
            <w:pPr>
              <w:pStyle w:val="ROTARYTEKST"/>
              <w:rPr>
                <w:b/>
                <w:bCs/>
              </w:rPr>
            </w:pPr>
          </w:p>
        </w:tc>
        <w:tc>
          <w:tcPr>
            <w:tcW w:w="1417" w:type="dxa"/>
          </w:tcPr>
          <w:p w14:paraId="4102CCDE" w14:textId="77777777" w:rsidR="00522D6E" w:rsidRPr="00522D6E" w:rsidRDefault="00522D6E" w:rsidP="00522D6E">
            <w:pPr>
              <w:pStyle w:val="ROTARYTEKST"/>
              <w:rPr>
                <w:b/>
                <w:bCs/>
              </w:rPr>
            </w:pPr>
          </w:p>
        </w:tc>
      </w:tr>
      <w:tr w:rsidR="00522D6E" w:rsidRPr="00522D6E" w14:paraId="72146135" w14:textId="77777777" w:rsidTr="008A3BEE">
        <w:tc>
          <w:tcPr>
            <w:tcW w:w="2130" w:type="dxa"/>
          </w:tcPr>
          <w:p w14:paraId="23D4EE12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3ABDDF89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2135710D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417" w:type="dxa"/>
          </w:tcPr>
          <w:p w14:paraId="1A3EB0E1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0A2053D9" w14:textId="77777777" w:rsidTr="008A3BEE">
        <w:tc>
          <w:tcPr>
            <w:tcW w:w="2130" w:type="dxa"/>
          </w:tcPr>
          <w:p w14:paraId="12E2144F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0631DD77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4209CBA3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417" w:type="dxa"/>
          </w:tcPr>
          <w:p w14:paraId="0CD608E8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6402655A" w14:textId="77777777" w:rsidTr="008A3BEE">
        <w:tc>
          <w:tcPr>
            <w:tcW w:w="2130" w:type="dxa"/>
          </w:tcPr>
          <w:p w14:paraId="153D5BB7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6DF43194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4C1EDA26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417" w:type="dxa"/>
          </w:tcPr>
          <w:p w14:paraId="56A3C67C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6A302F95" w14:textId="77777777" w:rsidTr="008A3BEE">
        <w:tc>
          <w:tcPr>
            <w:tcW w:w="2130" w:type="dxa"/>
          </w:tcPr>
          <w:p w14:paraId="4AF71386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03B4CFC1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4A92CAF2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417" w:type="dxa"/>
          </w:tcPr>
          <w:p w14:paraId="7C8089B7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5FD9FE01" w14:textId="77777777" w:rsidTr="008A3BEE">
        <w:tc>
          <w:tcPr>
            <w:tcW w:w="2130" w:type="dxa"/>
          </w:tcPr>
          <w:p w14:paraId="559E5BF1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373A0D36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4919903B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417" w:type="dxa"/>
          </w:tcPr>
          <w:p w14:paraId="74BF0970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2357B04A" w14:textId="77777777" w:rsidTr="008A3BEE">
        <w:tc>
          <w:tcPr>
            <w:tcW w:w="2130" w:type="dxa"/>
          </w:tcPr>
          <w:p w14:paraId="48F250FE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1319F7F1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66499FF5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417" w:type="dxa"/>
          </w:tcPr>
          <w:p w14:paraId="318A57D1" w14:textId="77777777" w:rsidR="00522D6E" w:rsidRPr="00522D6E" w:rsidRDefault="00522D6E" w:rsidP="00522D6E">
            <w:pPr>
              <w:pStyle w:val="ROTARYTEKST"/>
            </w:pPr>
          </w:p>
        </w:tc>
      </w:tr>
      <w:tr w:rsidR="00522D6E" w:rsidRPr="00522D6E" w14:paraId="7F3EEA6A" w14:textId="77777777" w:rsidTr="008A3BEE">
        <w:tc>
          <w:tcPr>
            <w:tcW w:w="2130" w:type="dxa"/>
          </w:tcPr>
          <w:p w14:paraId="7612C5AB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522" w:type="dxa"/>
          </w:tcPr>
          <w:p w14:paraId="49363991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3544" w:type="dxa"/>
          </w:tcPr>
          <w:p w14:paraId="404B40AC" w14:textId="77777777" w:rsidR="00522D6E" w:rsidRPr="00522D6E" w:rsidRDefault="00522D6E" w:rsidP="00522D6E">
            <w:pPr>
              <w:pStyle w:val="ROTARYTEKST"/>
            </w:pPr>
          </w:p>
        </w:tc>
        <w:tc>
          <w:tcPr>
            <w:tcW w:w="1417" w:type="dxa"/>
          </w:tcPr>
          <w:p w14:paraId="21FCEDE3" w14:textId="77777777" w:rsidR="00522D6E" w:rsidRPr="00522D6E" w:rsidRDefault="00522D6E" w:rsidP="00522D6E">
            <w:pPr>
              <w:pStyle w:val="ROTARYTEKST"/>
            </w:pPr>
          </w:p>
        </w:tc>
      </w:tr>
    </w:tbl>
    <w:p w14:paraId="2BB3D341" w14:textId="77777777" w:rsidR="00522D6E" w:rsidRPr="00522D6E" w:rsidRDefault="00522D6E" w:rsidP="00522D6E">
      <w:pPr>
        <w:pStyle w:val="ROTARYTEKST"/>
      </w:pPr>
      <w:r w:rsidRPr="00522D6E">
        <w:t xml:space="preserve"> </w:t>
      </w:r>
    </w:p>
    <w:p w14:paraId="2CBC2A13" w14:textId="77777777" w:rsidR="00522D6E" w:rsidRPr="00522D6E" w:rsidRDefault="00522D6E" w:rsidP="005D57C9">
      <w:pPr>
        <w:pStyle w:val="ROTARYTUSSENKOPJE"/>
      </w:pPr>
      <w:r w:rsidRPr="00522D6E">
        <w:br/>
        <w:t>Lijst genodigden / media</w:t>
      </w:r>
    </w:p>
    <w:p w14:paraId="49A6DCFD" w14:textId="77777777" w:rsidR="00522D6E" w:rsidRPr="00522D6E" w:rsidRDefault="00522D6E" w:rsidP="00522D6E">
      <w:pPr>
        <w:pStyle w:val="ROTARYTEKST"/>
      </w:pPr>
      <w:r w:rsidRPr="00522D6E">
        <w:t>Namen/gegevens van mensen die uitgenodigd worden / media die het persbericht ontvangen.</w:t>
      </w:r>
    </w:p>
    <w:p w14:paraId="2178B7B2" w14:textId="77777777" w:rsidR="00522D6E" w:rsidRPr="00522D6E" w:rsidRDefault="00522D6E" w:rsidP="00522D6E">
      <w:pPr>
        <w:pStyle w:val="ROTARYTEKST"/>
      </w:pPr>
    </w:p>
    <w:p w14:paraId="2F2BDCB7" w14:textId="77777777" w:rsidR="00522D6E" w:rsidRPr="00522D6E" w:rsidRDefault="00522D6E" w:rsidP="005D57C9">
      <w:pPr>
        <w:pStyle w:val="ROTARYTUSSENKOPJE"/>
      </w:pPr>
      <w:r w:rsidRPr="00522D6E">
        <w:t>Budget (inschatting)</w:t>
      </w:r>
      <w:r w:rsidRPr="00522D6E">
        <w:tab/>
      </w:r>
      <w:r w:rsidRPr="00522D6E">
        <w:tab/>
      </w:r>
      <w:r w:rsidRPr="00522D6E">
        <w:tab/>
      </w:r>
      <w:r w:rsidRPr="00522D6E">
        <w:tab/>
      </w:r>
    </w:p>
    <w:p w14:paraId="40BF2309" w14:textId="77777777" w:rsidR="005D57C9" w:rsidRDefault="00522D6E" w:rsidP="005D57C9">
      <w:pPr>
        <w:pStyle w:val="ROTARYTEKST"/>
        <w:tabs>
          <w:tab w:val="left" w:pos="3119"/>
        </w:tabs>
      </w:pPr>
      <w:r w:rsidRPr="00522D6E">
        <w:t>(uitgaande van x aanwezigen)</w:t>
      </w:r>
      <w:bookmarkStart w:id="5" w:name="_Hlk94608794"/>
      <w:r w:rsidR="005D57C9">
        <w:tab/>
        <w:t>€ ……….</w:t>
      </w:r>
      <w:bookmarkEnd w:id="5"/>
    </w:p>
    <w:p w14:paraId="7FAFDFD7" w14:textId="77777777" w:rsidR="005D57C9" w:rsidRDefault="00522D6E" w:rsidP="005D57C9">
      <w:pPr>
        <w:pStyle w:val="ROTARYTEKST"/>
        <w:tabs>
          <w:tab w:val="left" w:pos="3119"/>
        </w:tabs>
      </w:pPr>
      <w:r w:rsidRPr="00522D6E">
        <w:t xml:space="preserve">Locatiekosten </w:t>
      </w:r>
      <w:bookmarkStart w:id="6" w:name="_Hlk94608827"/>
      <w:r w:rsidR="005D57C9">
        <w:tab/>
        <w:t>€ ……….</w:t>
      </w:r>
      <w:bookmarkEnd w:id="6"/>
    </w:p>
    <w:p w14:paraId="192B3790" w14:textId="77777777" w:rsidR="005D57C9" w:rsidRDefault="005D57C9" w:rsidP="005D57C9">
      <w:pPr>
        <w:pStyle w:val="ROTARYTEKST"/>
        <w:tabs>
          <w:tab w:val="left" w:pos="3119"/>
        </w:tabs>
      </w:pPr>
      <w:r>
        <w:t>Catering</w:t>
      </w:r>
      <w:r>
        <w:tab/>
        <w:t>€ ……….</w:t>
      </w:r>
      <w:r w:rsidR="00522D6E" w:rsidRPr="00522D6E">
        <w:rPr>
          <w:b/>
          <w:bCs/>
        </w:rPr>
        <w:tab/>
      </w:r>
      <w:r w:rsidR="00522D6E" w:rsidRPr="00522D6E">
        <w:rPr>
          <w:b/>
          <w:bCs/>
        </w:rPr>
        <w:tab/>
      </w:r>
      <w:r w:rsidR="00522D6E" w:rsidRPr="00522D6E">
        <w:rPr>
          <w:b/>
          <w:bCs/>
        </w:rPr>
        <w:tab/>
      </w:r>
      <w:r w:rsidR="00522D6E" w:rsidRPr="00522D6E">
        <w:rPr>
          <w:b/>
          <w:bCs/>
        </w:rPr>
        <w:tab/>
        <w:t xml:space="preserve">  </w:t>
      </w:r>
    </w:p>
    <w:p w14:paraId="29FF5DEA" w14:textId="77777777" w:rsidR="005D57C9" w:rsidRDefault="005D57C9" w:rsidP="005D57C9">
      <w:pPr>
        <w:pStyle w:val="ROTARYTEKST"/>
        <w:tabs>
          <w:tab w:val="left" w:pos="3119"/>
        </w:tabs>
      </w:pPr>
      <w:r>
        <w:t>Externe spreker</w:t>
      </w:r>
      <w:r>
        <w:tab/>
        <w:t>€ ……….</w:t>
      </w:r>
      <w:r w:rsidR="00522D6E" w:rsidRPr="00522D6E">
        <w:tab/>
      </w:r>
      <w:r w:rsidR="00522D6E" w:rsidRPr="00522D6E">
        <w:tab/>
      </w:r>
      <w:r w:rsidR="00522D6E" w:rsidRPr="00522D6E">
        <w:tab/>
      </w:r>
      <w:r w:rsidR="00522D6E" w:rsidRPr="00522D6E">
        <w:tab/>
      </w:r>
      <w:r w:rsidR="00522D6E" w:rsidRPr="00522D6E">
        <w:tab/>
      </w:r>
      <w:r w:rsidR="00522D6E" w:rsidRPr="00522D6E">
        <w:tab/>
      </w:r>
    </w:p>
    <w:p w14:paraId="44C2A23D" w14:textId="77777777" w:rsidR="005D57C9" w:rsidRDefault="00522D6E" w:rsidP="005D57C9">
      <w:pPr>
        <w:pStyle w:val="ROTARYTEKST"/>
        <w:tabs>
          <w:tab w:val="left" w:pos="3119"/>
        </w:tabs>
      </w:pPr>
      <w:r w:rsidRPr="00522D6E">
        <w:t>Weggevers</w:t>
      </w:r>
      <w:r w:rsidR="005D57C9">
        <w:tab/>
        <w:t>€ ……….</w:t>
      </w:r>
      <w:r w:rsidRPr="00522D6E">
        <w:tab/>
      </w:r>
      <w:r w:rsidRPr="00522D6E">
        <w:tab/>
      </w:r>
      <w:r w:rsidRPr="00522D6E">
        <w:tab/>
      </w:r>
      <w:r w:rsidRPr="00522D6E">
        <w:tab/>
      </w:r>
      <w:r w:rsidRPr="00522D6E">
        <w:tab/>
        <w:t xml:space="preserve">  </w:t>
      </w:r>
    </w:p>
    <w:p w14:paraId="79D6DBE4" w14:textId="77777777" w:rsidR="005D57C9" w:rsidRDefault="00522D6E" w:rsidP="005D57C9">
      <w:pPr>
        <w:pStyle w:val="ROTARYTEKST"/>
        <w:tabs>
          <w:tab w:val="left" w:pos="3119"/>
        </w:tabs>
      </w:pPr>
      <w:r w:rsidRPr="00522D6E">
        <w:t xml:space="preserve">Overige kosten </w:t>
      </w:r>
      <w:r w:rsidR="005D57C9">
        <w:tab/>
        <w:t>€ ……….</w:t>
      </w:r>
    </w:p>
    <w:p w14:paraId="42BEC2F2" w14:textId="77777777" w:rsidR="005D57C9" w:rsidRDefault="005D57C9" w:rsidP="005D57C9">
      <w:pPr>
        <w:pStyle w:val="ROTARYTEKST"/>
        <w:tabs>
          <w:tab w:val="left" w:pos="3119"/>
        </w:tabs>
      </w:pPr>
    </w:p>
    <w:p w14:paraId="2B49A757" w14:textId="77777777" w:rsidR="00522D6E" w:rsidRPr="00522D6E" w:rsidRDefault="00522D6E" w:rsidP="005D57C9">
      <w:pPr>
        <w:pStyle w:val="ROTARYTEKST"/>
        <w:tabs>
          <w:tab w:val="left" w:pos="3119"/>
        </w:tabs>
        <w:rPr>
          <w:b/>
          <w:bCs/>
        </w:rPr>
      </w:pPr>
      <w:r w:rsidRPr="00522D6E">
        <w:rPr>
          <w:b/>
          <w:bCs/>
        </w:rPr>
        <w:t>TOTAAL</w:t>
      </w:r>
      <w:r w:rsidR="005D57C9" w:rsidRPr="005D57C9">
        <w:rPr>
          <w:b/>
          <w:bCs/>
        </w:rPr>
        <w:tab/>
        <w:t>€ ……….</w:t>
      </w:r>
      <w:r w:rsidRPr="00522D6E">
        <w:rPr>
          <w:b/>
          <w:bCs/>
        </w:rPr>
        <w:tab/>
      </w:r>
    </w:p>
    <w:p w14:paraId="43A57DE3" w14:textId="77777777" w:rsidR="00522D6E" w:rsidRPr="00522D6E" w:rsidRDefault="00522D6E" w:rsidP="00522D6E">
      <w:pPr>
        <w:pStyle w:val="ROTARYTEKST"/>
        <w:rPr>
          <w:b/>
          <w:i/>
          <w:iCs/>
        </w:rPr>
      </w:pPr>
      <w:r w:rsidRPr="00522D6E">
        <w:rPr>
          <w:b/>
          <w:bCs/>
          <w:i/>
          <w:iCs/>
        </w:rPr>
        <w:br/>
      </w:r>
    </w:p>
    <w:p w14:paraId="3EDB39AB" w14:textId="77777777" w:rsidR="00522D6E" w:rsidRPr="00522D6E" w:rsidRDefault="005D57C9" w:rsidP="005D57C9">
      <w:pPr>
        <w:pStyle w:val="ROTARYTUSSENKOPJE"/>
      </w:pPr>
      <w:r>
        <w:br w:type="page"/>
      </w:r>
      <w:r w:rsidR="00522D6E" w:rsidRPr="00522D6E">
        <w:lastRenderedPageBreak/>
        <w:t>Checklist</w:t>
      </w:r>
    </w:p>
    <w:p w14:paraId="7B40248B" w14:textId="77777777" w:rsidR="00522D6E" w:rsidRPr="00522D6E" w:rsidRDefault="00522D6E" w:rsidP="00522D6E">
      <w:pPr>
        <w:pStyle w:val="ROTARYTEKST"/>
        <w:rPr>
          <w:i/>
        </w:rPr>
      </w:pPr>
      <w:r w:rsidRPr="00522D6E">
        <w:rPr>
          <w:i/>
        </w:rPr>
        <w:t>Uitnodiging/persbericht</w:t>
      </w:r>
    </w:p>
    <w:p w14:paraId="66C6D703" w14:textId="77777777" w:rsidR="00522D6E" w:rsidRPr="00522D6E" w:rsidRDefault="00522D6E" w:rsidP="00522D6E">
      <w:pPr>
        <w:pStyle w:val="ROTARYTEKST"/>
        <w:numPr>
          <w:ilvl w:val="0"/>
          <w:numId w:val="2"/>
        </w:numPr>
      </w:pPr>
      <w:r w:rsidRPr="00522D6E">
        <w:t>Versturen</w:t>
      </w:r>
    </w:p>
    <w:p w14:paraId="75338B4B" w14:textId="77777777" w:rsidR="00522D6E" w:rsidRPr="00522D6E" w:rsidRDefault="00522D6E" w:rsidP="00522D6E">
      <w:pPr>
        <w:pStyle w:val="ROTARYTEKST"/>
        <w:numPr>
          <w:ilvl w:val="0"/>
          <w:numId w:val="2"/>
        </w:numPr>
      </w:pPr>
      <w:r w:rsidRPr="00522D6E">
        <w:t>Registratie aanmeldingen</w:t>
      </w:r>
    </w:p>
    <w:p w14:paraId="5573AA17" w14:textId="77777777" w:rsidR="00522D6E" w:rsidRPr="00522D6E" w:rsidRDefault="00522D6E" w:rsidP="00522D6E">
      <w:pPr>
        <w:pStyle w:val="ROTARYTEKST"/>
        <w:numPr>
          <w:ilvl w:val="0"/>
          <w:numId w:val="2"/>
        </w:numPr>
      </w:pPr>
      <w:r w:rsidRPr="00522D6E">
        <w:t>Reminder sturen</w:t>
      </w:r>
    </w:p>
    <w:p w14:paraId="51511948" w14:textId="77777777" w:rsidR="00522D6E" w:rsidRPr="00522D6E" w:rsidRDefault="00522D6E" w:rsidP="00522D6E">
      <w:pPr>
        <w:pStyle w:val="ROTARYTEKST"/>
        <w:rPr>
          <w:i/>
        </w:rPr>
      </w:pPr>
    </w:p>
    <w:p w14:paraId="2F43D2B2" w14:textId="77777777" w:rsidR="00522D6E" w:rsidRPr="00522D6E" w:rsidRDefault="00522D6E" w:rsidP="00522D6E">
      <w:pPr>
        <w:pStyle w:val="ROTARYTEKST"/>
        <w:rPr>
          <w:i/>
        </w:rPr>
      </w:pPr>
      <w:bookmarkStart w:id="7" w:name="_Hlk94533694"/>
      <w:r w:rsidRPr="00522D6E">
        <w:rPr>
          <w:i/>
        </w:rPr>
        <w:t>Locatie</w:t>
      </w:r>
    </w:p>
    <w:p w14:paraId="57F6D3F3" w14:textId="77777777" w:rsidR="00522D6E" w:rsidRPr="00522D6E" w:rsidRDefault="00522D6E" w:rsidP="00522D6E">
      <w:pPr>
        <w:pStyle w:val="ROTARYTEKST"/>
        <w:numPr>
          <w:ilvl w:val="0"/>
          <w:numId w:val="1"/>
        </w:numPr>
      </w:pPr>
      <w:r w:rsidRPr="00522D6E">
        <w:t>Bewegwijzering</w:t>
      </w:r>
    </w:p>
    <w:p w14:paraId="332DF096" w14:textId="77777777" w:rsidR="00522D6E" w:rsidRPr="00522D6E" w:rsidRDefault="00522D6E" w:rsidP="00522D6E">
      <w:pPr>
        <w:pStyle w:val="ROTARYTEKST"/>
        <w:numPr>
          <w:ilvl w:val="0"/>
          <w:numId w:val="1"/>
        </w:numPr>
      </w:pPr>
      <w:r w:rsidRPr="00522D6E">
        <w:t xml:space="preserve">Herkenbaarheid </w:t>
      </w:r>
      <w:bookmarkEnd w:id="7"/>
      <w:r w:rsidRPr="00522D6E">
        <w:t>posters/vlaggen/banners</w:t>
      </w:r>
    </w:p>
    <w:p w14:paraId="04738622" w14:textId="77777777" w:rsidR="00522D6E" w:rsidRPr="00522D6E" w:rsidRDefault="00522D6E" w:rsidP="00522D6E">
      <w:pPr>
        <w:pStyle w:val="ROTARYTEKST"/>
        <w:numPr>
          <w:ilvl w:val="0"/>
          <w:numId w:val="1"/>
        </w:numPr>
      </w:pPr>
      <w:r w:rsidRPr="00522D6E">
        <w:t>Indeling zitplaatsen</w:t>
      </w:r>
    </w:p>
    <w:p w14:paraId="5EED7F72" w14:textId="77777777" w:rsidR="00522D6E" w:rsidRPr="00522D6E" w:rsidRDefault="00522D6E" w:rsidP="00522D6E">
      <w:pPr>
        <w:pStyle w:val="ROTARYTEKST"/>
        <w:numPr>
          <w:ilvl w:val="0"/>
          <w:numId w:val="1"/>
        </w:numPr>
      </w:pPr>
      <w:r w:rsidRPr="00522D6E">
        <w:t>Opvang externe spreker</w:t>
      </w:r>
    </w:p>
    <w:p w14:paraId="583F21FD" w14:textId="77777777" w:rsidR="00522D6E" w:rsidRPr="00522D6E" w:rsidRDefault="00522D6E" w:rsidP="00522D6E">
      <w:pPr>
        <w:pStyle w:val="ROTARYTEKST"/>
        <w:numPr>
          <w:ilvl w:val="0"/>
          <w:numId w:val="1"/>
        </w:numPr>
      </w:pPr>
      <w:r w:rsidRPr="00522D6E">
        <w:t>Bedankje externe spreker</w:t>
      </w:r>
    </w:p>
    <w:p w14:paraId="0907BE21" w14:textId="77777777" w:rsidR="00522D6E" w:rsidRPr="00522D6E" w:rsidRDefault="00522D6E" w:rsidP="00522D6E">
      <w:pPr>
        <w:pStyle w:val="ROTARYTEKST"/>
        <w:numPr>
          <w:ilvl w:val="0"/>
          <w:numId w:val="1"/>
        </w:numPr>
      </w:pPr>
      <w:r w:rsidRPr="00522D6E">
        <w:t>Registratie/ontvangst genodigden</w:t>
      </w:r>
    </w:p>
    <w:p w14:paraId="0915BBF4" w14:textId="77777777" w:rsidR="00522D6E" w:rsidRPr="00522D6E" w:rsidRDefault="00522D6E" w:rsidP="00522D6E">
      <w:pPr>
        <w:pStyle w:val="ROTARYTEKST"/>
        <w:numPr>
          <w:ilvl w:val="0"/>
          <w:numId w:val="1"/>
        </w:numPr>
      </w:pPr>
      <w:r w:rsidRPr="00522D6E">
        <w:t xml:space="preserve">Audiovisuele middelen </w:t>
      </w:r>
    </w:p>
    <w:p w14:paraId="21D82974" w14:textId="77777777" w:rsidR="00522D6E" w:rsidRPr="00522D6E" w:rsidRDefault="00522D6E" w:rsidP="00522D6E">
      <w:pPr>
        <w:pStyle w:val="ROTARYTEKST"/>
        <w:numPr>
          <w:ilvl w:val="0"/>
          <w:numId w:val="1"/>
        </w:numPr>
      </w:pPr>
      <w:r w:rsidRPr="00522D6E">
        <w:t xml:space="preserve">Cateringvoorzieningen </w:t>
      </w:r>
    </w:p>
    <w:p w14:paraId="7CBB0840" w14:textId="77777777" w:rsidR="00522D6E" w:rsidRPr="00522D6E" w:rsidRDefault="00522D6E" w:rsidP="00522D6E">
      <w:pPr>
        <w:pStyle w:val="ROTARYTEKST"/>
      </w:pPr>
    </w:p>
    <w:p w14:paraId="2E387989" w14:textId="77777777" w:rsidR="00522D6E" w:rsidRPr="00522D6E" w:rsidRDefault="00522D6E" w:rsidP="005D57C9">
      <w:pPr>
        <w:pStyle w:val="ROTARYTUSSENKOPJE"/>
      </w:pPr>
      <w:r w:rsidRPr="00522D6E">
        <w:t>Evaluatie/follow up</w:t>
      </w:r>
    </w:p>
    <w:p w14:paraId="479B4107" w14:textId="77777777" w:rsidR="005D6AAC" w:rsidRDefault="005D6AAC" w:rsidP="005D6AAC">
      <w:pPr>
        <w:pStyle w:val="ROTARYTEKST"/>
        <w:tabs>
          <w:tab w:val="left" w:pos="3544"/>
          <w:tab w:val="right" w:leader="dot" w:pos="8080"/>
        </w:tabs>
      </w:pPr>
      <w:r w:rsidRPr="00522D6E">
        <w:t>Projectleider:</w:t>
      </w:r>
      <w:r>
        <w:tab/>
      </w:r>
      <w:r>
        <w:tab/>
      </w:r>
    </w:p>
    <w:p w14:paraId="2A1A9597" w14:textId="77777777" w:rsidR="005D6AAC" w:rsidRDefault="00522D6E" w:rsidP="005D6AAC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Datum afgeronde evaluatie</w:t>
      </w:r>
      <w:r w:rsidR="005D6AAC">
        <w:rPr>
          <w:bCs/>
        </w:rPr>
        <w:tab/>
      </w:r>
      <w:r w:rsidR="005D6AAC">
        <w:rPr>
          <w:bCs/>
        </w:rPr>
        <w:tab/>
      </w:r>
    </w:p>
    <w:p w14:paraId="58E998D9" w14:textId="77777777" w:rsidR="005D6AAC" w:rsidRDefault="00522D6E" w:rsidP="005D6AAC">
      <w:pPr>
        <w:pStyle w:val="ROTARYTEKST"/>
        <w:tabs>
          <w:tab w:val="left" w:pos="3544"/>
          <w:tab w:val="right" w:leader="dot" w:pos="8080"/>
        </w:tabs>
      </w:pPr>
      <w:r w:rsidRPr="00522D6E">
        <w:t xml:space="preserve">Wijze van evalueren </w:t>
      </w:r>
      <w:r w:rsidR="005D6AAC">
        <w:tab/>
      </w:r>
      <w:r w:rsidR="005D6AAC">
        <w:tab/>
      </w:r>
    </w:p>
    <w:p w14:paraId="14999241" w14:textId="77777777" w:rsidR="005D6AAC" w:rsidRDefault="00522D6E" w:rsidP="005D6AAC">
      <w:pPr>
        <w:pStyle w:val="ROTARYTEKST"/>
        <w:tabs>
          <w:tab w:val="left" w:pos="3544"/>
          <w:tab w:val="right" w:leader="dot" w:pos="8080"/>
        </w:tabs>
      </w:pPr>
      <w:r w:rsidRPr="00522D6E">
        <w:t>Doelgroep evaluatie</w:t>
      </w:r>
      <w:r w:rsidR="005D6AAC">
        <w:tab/>
      </w:r>
      <w:r w:rsidR="005D6AAC">
        <w:tab/>
      </w:r>
    </w:p>
    <w:p w14:paraId="628C7DC9" w14:textId="77777777" w:rsidR="005D6AAC" w:rsidRDefault="00522D6E" w:rsidP="005D6AAC">
      <w:pPr>
        <w:pStyle w:val="ROTARYTEKST"/>
        <w:tabs>
          <w:tab w:val="left" w:pos="3544"/>
          <w:tab w:val="right" w:leader="dot" w:pos="8080"/>
        </w:tabs>
      </w:pPr>
      <w:r w:rsidRPr="00522D6E">
        <w:t>Vooraf evaluatiepunten opstellen</w:t>
      </w:r>
      <w:r w:rsidR="005D6AAC">
        <w:tab/>
      </w:r>
      <w:r w:rsidR="005D6AAC">
        <w:tab/>
      </w:r>
    </w:p>
    <w:p w14:paraId="42C26E5F" w14:textId="77777777" w:rsidR="005D6AAC" w:rsidRDefault="00522D6E" w:rsidP="005D6AAC">
      <w:pPr>
        <w:pStyle w:val="ROTARYTEKST"/>
        <w:tabs>
          <w:tab w:val="left" w:pos="3544"/>
          <w:tab w:val="right" w:leader="dot" w:pos="8080"/>
        </w:tabs>
      </w:pPr>
      <w:r w:rsidRPr="00522D6E">
        <w:t>Realisatie doelstellingen/resultaat</w:t>
      </w:r>
      <w:r w:rsidR="005D6AAC">
        <w:tab/>
      </w:r>
      <w:r w:rsidR="005D6AAC">
        <w:tab/>
      </w:r>
    </w:p>
    <w:p w14:paraId="381110FF" w14:textId="77777777" w:rsidR="005D6AAC" w:rsidRDefault="00522D6E" w:rsidP="005D6AAC">
      <w:pPr>
        <w:pStyle w:val="ROTARYTEKST"/>
        <w:tabs>
          <w:tab w:val="left" w:pos="3544"/>
          <w:tab w:val="right" w:leader="dot" w:pos="8080"/>
        </w:tabs>
      </w:pPr>
      <w:r w:rsidRPr="00522D6E">
        <w:t xml:space="preserve">Uiteindelijke kosten per deelnemer </w:t>
      </w:r>
      <w:r w:rsidR="005D6AAC">
        <w:tab/>
      </w:r>
      <w:r w:rsidR="005D6AAC">
        <w:tab/>
      </w:r>
      <w:r w:rsidRPr="00522D6E">
        <w:t xml:space="preserve"> </w:t>
      </w:r>
    </w:p>
    <w:p w14:paraId="01C5E25A" w14:textId="77777777" w:rsidR="005D6AAC" w:rsidRDefault="00522D6E" w:rsidP="005D6AAC">
      <w:pPr>
        <w:pStyle w:val="ROTARYTEKST"/>
        <w:tabs>
          <w:tab w:val="left" w:pos="3544"/>
          <w:tab w:val="right" w:leader="dot" w:pos="8080"/>
        </w:tabs>
      </w:pPr>
      <w:r w:rsidRPr="00522D6E">
        <w:t>Vastleggen leerpunten (aanbevelingen)</w:t>
      </w:r>
      <w:r w:rsidR="005D6AAC">
        <w:tab/>
      </w:r>
      <w:r w:rsidR="005D6AAC">
        <w:tab/>
      </w:r>
    </w:p>
    <w:p w14:paraId="1F8956C3" w14:textId="77777777" w:rsidR="005D6AAC" w:rsidRDefault="005D6AAC" w:rsidP="005D6AAC">
      <w:pPr>
        <w:pStyle w:val="ROTARYTEKST"/>
        <w:tabs>
          <w:tab w:val="left" w:pos="3544"/>
          <w:tab w:val="right" w:leader="dot" w:pos="8080"/>
        </w:tabs>
      </w:pPr>
      <w:r>
        <w:t>Bijwerken draaiboek</w:t>
      </w:r>
      <w:r>
        <w:tab/>
      </w:r>
      <w:r>
        <w:tab/>
      </w:r>
    </w:p>
    <w:p w14:paraId="72D235EE" w14:textId="77777777" w:rsidR="005D6AAC" w:rsidRDefault="005D6AAC" w:rsidP="005D6AAC">
      <w:pPr>
        <w:pStyle w:val="ROTARYTEKST"/>
        <w:tabs>
          <w:tab w:val="left" w:pos="3544"/>
          <w:tab w:val="right" w:leader="dot" w:pos="8080"/>
        </w:tabs>
      </w:pPr>
      <w:r>
        <w:t>Communiceren resultaat</w:t>
      </w:r>
      <w:r>
        <w:tab/>
      </w:r>
      <w:r>
        <w:tab/>
      </w:r>
    </w:p>
    <w:p w14:paraId="056BDA0F" w14:textId="77777777" w:rsidR="00E053D1" w:rsidRPr="005D57C9" w:rsidRDefault="00522D6E" w:rsidP="005D6AAC">
      <w:pPr>
        <w:pStyle w:val="ROTARYTEKST"/>
        <w:tabs>
          <w:tab w:val="left" w:pos="3544"/>
          <w:tab w:val="right" w:leader="dot" w:pos="8080"/>
        </w:tabs>
      </w:pPr>
      <w:r w:rsidRPr="00522D6E">
        <w:t>Follow-up</w:t>
      </w:r>
      <w:r w:rsidR="00E82294">
        <w:t xml:space="preserve"> deelnemers</w:t>
      </w:r>
      <w:r w:rsidR="00E82294">
        <w:tab/>
      </w:r>
      <w:r w:rsidR="00E82294">
        <w:tab/>
      </w:r>
    </w:p>
    <w:sectPr w:rsidR="00E053D1" w:rsidRPr="005D57C9" w:rsidSect="00AB69D3">
      <w:headerReference w:type="default" r:id="rId7"/>
      <w:headerReference w:type="first" r:id="rId8"/>
      <w:pgSz w:w="11906" w:h="16838"/>
      <w:pgMar w:top="2271" w:right="2125" w:bottom="1417" w:left="155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8246D" w14:textId="77777777" w:rsidR="003118F4" w:rsidRDefault="003118F4" w:rsidP="00AB69D3">
      <w:r>
        <w:separator/>
      </w:r>
    </w:p>
  </w:endnote>
  <w:endnote w:type="continuationSeparator" w:id="0">
    <w:p w14:paraId="0C1E0A4E" w14:textId="77777777" w:rsidR="003118F4" w:rsidRDefault="003118F4" w:rsidP="00AB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06A55" w14:textId="77777777" w:rsidR="003118F4" w:rsidRDefault="003118F4" w:rsidP="00AB69D3">
      <w:r>
        <w:separator/>
      </w:r>
    </w:p>
  </w:footnote>
  <w:footnote w:type="continuationSeparator" w:id="0">
    <w:p w14:paraId="583225B6" w14:textId="77777777" w:rsidR="003118F4" w:rsidRDefault="003118F4" w:rsidP="00AB6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A2F7" w14:textId="77777777" w:rsidR="00AB69D3" w:rsidRDefault="00CC508F" w:rsidP="00AB69D3">
    <w:pPr>
      <w:pStyle w:val="Koptekst"/>
      <w:spacing w:before="2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C95B88" wp14:editId="69C92D65">
          <wp:simplePos x="0" y="0"/>
          <wp:positionH relativeFrom="column">
            <wp:posOffset>-976418</wp:posOffset>
          </wp:positionH>
          <wp:positionV relativeFrom="paragraph">
            <wp:posOffset>-436033</wp:posOffset>
          </wp:positionV>
          <wp:extent cx="7538720" cy="10655250"/>
          <wp:effectExtent l="0" t="0" r="5080" b="63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61" cy="10706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69D3">
      <w:softHyphen/>
    </w:r>
    <w:r w:rsidR="00AB69D3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67B5C" w14:textId="77777777" w:rsidR="00AB69D3" w:rsidRDefault="00422184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F7659" wp14:editId="48CC1B6F">
          <wp:simplePos x="0" y="0"/>
          <wp:positionH relativeFrom="column">
            <wp:posOffset>-982471</wp:posOffset>
          </wp:positionH>
          <wp:positionV relativeFrom="paragraph">
            <wp:posOffset>-442085</wp:posOffset>
          </wp:positionV>
          <wp:extent cx="7540053" cy="10657134"/>
          <wp:effectExtent l="0" t="0" r="381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575" cy="10735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90884"/>
    <w:multiLevelType w:val="hybridMultilevel"/>
    <w:tmpl w:val="B956C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1D103D"/>
    <w:multiLevelType w:val="hybridMultilevel"/>
    <w:tmpl w:val="3C0E33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059792">
    <w:abstractNumId w:val="0"/>
  </w:num>
  <w:num w:numId="2" w16cid:durableId="1138497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495"/>
    <w:rsid w:val="00227489"/>
    <w:rsid w:val="002B3024"/>
    <w:rsid w:val="003118F4"/>
    <w:rsid w:val="0041330E"/>
    <w:rsid w:val="00422184"/>
    <w:rsid w:val="004245ED"/>
    <w:rsid w:val="00522D6E"/>
    <w:rsid w:val="0056495B"/>
    <w:rsid w:val="005A1E50"/>
    <w:rsid w:val="005D57C9"/>
    <w:rsid w:val="005D6AAC"/>
    <w:rsid w:val="006A0800"/>
    <w:rsid w:val="007B5637"/>
    <w:rsid w:val="00872FF6"/>
    <w:rsid w:val="009114E3"/>
    <w:rsid w:val="009411BE"/>
    <w:rsid w:val="00A83A6E"/>
    <w:rsid w:val="00AB69D3"/>
    <w:rsid w:val="00B14076"/>
    <w:rsid w:val="00C17189"/>
    <w:rsid w:val="00C7065F"/>
    <w:rsid w:val="00C94495"/>
    <w:rsid w:val="00CC508F"/>
    <w:rsid w:val="00D3198B"/>
    <w:rsid w:val="00DC416D"/>
    <w:rsid w:val="00E053D1"/>
    <w:rsid w:val="00E375DC"/>
    <w:rsid w:val="00E744EB"/>
    <w:rsid w:val="00E82294"/>
    <w:rsid w:val="00EC78A7"/>
    <w:rsid w:val="00F83767"/>
    <w:rsid w:val="00FA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56011"/>
  <w15:chartTrackingRefBased/>
  <w15:docId w15:val="{06A51AB1-33EA-D64C-A179-85E97785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OTARYKOP">
    <w:name w:val="ROTARY KOP"/>
    <w:basedOn w:val="Standaard"/>
    <w:qFormat/>
    <w:rsid w:val="00E053D1"/>
    <w:pPr>
      <w:spacing w:line="360" w:lineRule="auto"/>
    </w:pPr>
    <w:rPr>
      <w:rFonts w:ascii="Arial" w:hAnsi="Arial" w:cs="Arial"/>
      <w:b/>
      <w:bCs/>
      <w:sz w:val="36"/>
      <w:szCs w:val="28"/>
    </w:rPr>
  </w:style>
  <w:style w:type="paragraph" w:customStyle="1" w:styleId="ROTARYTEKST">
    <w:name w:val="ROTARY TEKST"/>
    <w:basedOn w:val="Standaard"/>
    <w:qFormat/>
    <w:rsid w:val="00A83A6E"/>
    <w:pPr>
      <w:spacing w:line="360" w:lineRule="auto"/>
    </w:pPr>
    <w:rPr>
      <w:rFonts w:ascii="Arial" w:hAnsi="Arial" w:cs="Arial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9D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69D3"/>
  </w:style>
  <w:style w:type="paragraph" w:styleId="Voettekst">
    <w:name w:val="footer"/>
    <w:basedOn w:val="Standaard"/>
    <w:link w:val="VoettekstChar"/>
    <w:uiPriority w:val="99"/>
    <w:unhideWhenUsed/>
    <w:rsid w:val="00AB69D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69D3"/>
  </w:style>
  <w:style w:type="paragraph" w:customStyle="1" w:styleId="ROTARYTUSSENKOPJE">
    <w:name w:val="ROTARY TUSSENKOPJE"/>
    <w:basedOn w:val="Standaard"/>
    <w:qFormat/>
    <w:rsid w:val="00E053D1"/>
    <w:pPr>
      <w:spacing w:line="360" w:lineRule="auto"/>
    </w:pPr>
    <w:rPr>
      <w:b/>
      <w:bCs/>
      <w:color w:val="4472C4"/>
      <w:szCs w:val="20"/>
    </w:rPr>
  </w:style>
  <w:style w:type="paragraph" w:customStyle="1" w:styleId="Basisalinea">
    <w:name w:val="[Basisalinea]"/>
    <w:basedOn w:val="Standaard"/>
    <w:uiPriority w:val="99"/>
    <w:rsid w:val="00E053D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enespijker/Dropbox/Projecten%20lopend/WeekOpenClub%20bestanden/7.%20Draaiboek/Draaiboek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Draaiboek.dotx</Template>
  <TotalTime>0</TotalTime>
  <Pages>5</Pages>
  <Words>386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Spijker</dc:creator>
  <cp:keywords/>
  <dc:description/>
  <cp:lastModifiedBy>Rene Spijker</cp:lastModifiedBy>
  <cp:revision>1</cp:revision>
  <dcterms:created xsi:type="dcterms:W3CDTF">2023-02-07T13:17:00Z</dcterms:created>
  <dcterms:modified xsi:type="dcterms:W3CDTF">2023-02-07T13:17:00Z</dcterms:modified>
</cp:coreProperties>
</file>